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ED" w:rsidRPr="00AE16ED" w:rsidRDefault="00301B48" w:rsidP="00F816F9">
      <w:pPr>
        <w:pStyle w:val="Title"/>
        <w:rPr>
          <w:color w:val="002060"/>
          <w:sz w:val="144"/>
          <w:szCs w:val="144"/>
        </w:rPr>
      </w:pPr>
      <w:r w:rsidRPr="00301B48">
        <w:rPr>
          <w:noProof/>
          <w:color w:val="002060"/>
          <w:sz w:val="144"/>
          <w:szCs w:val="14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.05pt;margin-top:-18.6pt;width:456.75pt;height:655.55pt;z-index:251662336;mso-width-relative:margin;mso-height-relative:margin" stroked="f">
            <v:fill opacity="0"/>
            <v:stroke dashstyle="longDashDot"/>
            <v:textbox style="mso-next-textbox:#_x0000_s1027">
              <w:txbxContent>
                <w:p w:rsidR="00CA0DBE" w:rsidRDefault="00CA0DBE" w:rsidP="000548A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8"/>
                      <w:szCs w:val="48"/>
                    </w:rPr>
                  </w:pPr>
                </w:p>
                <w:p w:rsidR="00F752FF" w:rsidRDefault="00F752FF" w:rsidP="00720E10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</w:p>
                <w:p w:rsidR="000548A6" w:rsidRPr="00F752FF" w:rsidRDefault="000548A6" w:rsidP="00720E10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 xml:space="preserve">Venue: </w:t>
                  </w:r>
                  <w:r w:rsidR="00CA0DBE"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 xml:space="preserve"> </w:t>
                  </w: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The Sunflower Eaterie,</w:t>
                  </w:r>
                </w:p>
                <w:p w:rsidR="000548A6" w:rsidRPr="00F752FF" w:rsidRDefault="000548A6" w:rsidP="00720E10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75 Queens Road, Southend. SS1 1NL</w:t>
                  </w:r>
                </w:p>
                <w:p w:rsidR="000548A6" w:rsidRPr="00F752FF" w:rsidRDefault="000548A6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</w:p>
                <w:p w:rsidR="000548A6" w:rsidRPr="00F752FF" w:rsidRDefault="000548A6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Date:  Saturday 17</w:t>
                  </w: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  <w:vertAlign w:val="superscript"/>
                    </w:rPr>
                    <w:t>th</w:t>
                  </w: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 xml:space="preserve"> October 2015</w:t>
                  </w:r>
                </w:p>
                <w:p w:rsidR="00CA0DBE" w:rsidRPr="00F752FF" w:rsidRDefault="00CA0DBE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</w:p>
                <w:p w:rsidR="000548A6" w:rsidRPr="00F752FF" w:rsidRDefault="000548A6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Time:  7pm to 10:30pm</w:t>
                  </w:r>
                </w:p>
                <w:p w:rsidR="000548A6" w:rsidRPr="00F752FF" w:rsidRDefault="000548A6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Cost</w:t>
                  </w:r>
                  <w:r w:rsidR="00CA0DBE"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 xml:space="preserve">:  </w:t>
                  </w: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 xml:space="preserve"> £16 per person</w:t>
                  </w:r>
                </w:p>
                <w:p w:rsidR="00CA0DBE" w:rsidRPr="00F752FF" w:rsidRDefault="00CA0DBE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</w:p>
                <w:p w:rsidR="000548A6" w:rsidRPr="00F752FF" w:rsidRDefault="000548A6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Food:  Pie and Mash or Sausage and Mash</w:t>
                  </w:r>
                </w:p>
                <w:p w:rsidR="00F752FF" w:rsidRDefault="00CA0DBE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 xml:space="preserve">Raffle         </w:t>
                  </w:r>
                  <w:r w:rsidR="000548A6"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Bar Available</w:t>
                  </w:r>
                </w:p>
                <w:p w:rsidR="00F752FF" w:rsidRDefault="00F752FF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</w:p>
                <w:p w:rsidR="000548A6" w:rsidRPr="00F752FF" w:rsidRDefault="000548A6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Come and test your knowledge!</w:t>
                  </w:r>
                </w:p>
                <w:p w:rsidR="00CA0DBE" w:rsidRPr="00F752FF" w:rsidRDefault="00E27E42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Make up a team and book your place.</w:t>
                  </w:r>
                </w:p>
                <w:p w:rsidR="00280FA2" w:rsidRPr="00F752FF" w:rsidRDefault="00280FA2" w:rsidP="00280FA2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50 places available</w:t>
                  </w:r>
                </w:p>
                <w:p w:rsidR="00F752FF" w:rsidRDefault="00F752FF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</w:p>
                <w:p w:rsidR="00280FA2" w:rsidRPr="00F752FF" w:rsidRDefault="00E27E42" w:rsidP="000548A6">
                  <w:pPr>
                    <w:jc w:val="center"/>
                    <w:rPr>
                      <w:rFonts w:asciiTheme="majorHAnsi" w:hAnsiTheme="majorHAnsi"/>
                      <w:b/>
                      <w:sz w:val="56"/>
                      <w:szCs w:val="56"/>
                    </w:rPr>
                  </w:pPr>
                  <w:r w:rsidRPr="00F752FF">
                    <w:rPr>
                      <w:rFonts w:asciiTheme="majorHAnsi" w:hAnsiTheme="majorHAnsi"/>
                      <w:b/>
                      <w:sz w:val="56"/>
                      <w:szCs w:val="56"/>
                    </w:rPr>
                    <w:t>Contact Simon 07796 678 939</w:t>
                  </w:r>
                </w:p>
                <w:p w:rsidR="000548A6" w:rsidRPr="000548A6" w:rsidRDefault="000548A6" w:rsidP="000548A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301B48">
        <w:rPr>
          <w:noProof/>
          <w:color w:val="002060"/>
          <w:sz w:val="144"/>
          <w:szCs w:val="144"/>
          <w:lang w:val="en-US" w:eastAsia="zh-TW"/>
        </w:rPr>
        <w:pict>
          <v:shape id="_x0000_s1026" type="#_x0000_t202" style="position:absolute;left:0;text-align:left;margin-left:0;margin-top:0;width:366.45pt;height:1084.25pt;z-index:-251656192;mso-height-percent:200;mso-position-horizontal:center;mso-height-percent:200;mso-width-relative:margin;mso-height-relative:margin" stroked="f">
            <v:textbox style="mso-next-textbox:#_x0000_s1026;mso-fit-shape-to-text:t">
              <w:txbxContent>
                <w:p w:rsidR="00AE16ED" w:rsidRPr="00280FA2" w:rsidRDefault="00AE16ED" w:rsidP="00AE16ED">
                  <w:pPr>
                    <w:pStyle w:val="Title"/>
                    <w:rPr>
                      <w:color w:val="FF4F4F"/>
                      <w:sz w:val="144"/>
                      <w:szCs w:val="144"/>
                    </w:rPr>
                  </w:pPr>
                  <w:bookmarkStart w:id="0" w:name="_GoBack"/>
                  <w:bookmarkEnd w:id="0"/>
                  <w:r w:rsidRPr="00280FA2">
                    <w:rPr>
                      <w:color w:val="FF4F4F"/>
                      <w:sz w:val="144"/>
                      <w:szCs w:val="144"/>
                    </w:rPr>
                    <w:t>KEEP</w:t>
                  </w:r>
                </w:p>
                <w:p w:rsidR="00AE16ED" w:rsidRPr="00280FA2" w:rsidRDefault="00AE16ED" w:rsidP="00AE16ED">
                  <w:pPr>
                    <w:pStyle w:val="Title"/>
                    <w:rPr>
                      <w:color w:val="FF4F4F"/>
                      <w:sz w:val="144"/>
                      <w:szCs w:val="144"/>
                    </w:rPr>
                  </w:pPr>
                  <w:r w:rsidRPr="00280FA2">
                    <w:rPr>
                      <w:color w:val="FF4F4F"/>
                      <w:sz w:val="144"/>
                      <w:szCs w:val="144"/>
                    </w:rPr>
                    <w:t>CALM</w:t>
                  </w:r>
                </w:p>
                <w:p w:rsidR="00AE16ED" w:rsidRPr="00280FA2" w:rsidRDefault="00AE16ED" w:rsidP="00AE16ED">
                  <w:pPr>
                    <w:pStyle w:val="Title"/>
                    <w:rPr>
                      <w:b w:val="0"/>
                      <w:color w:val="FF4F4F"/>
                      <w:sz w:val="144"/>
                      <w:szCs w:val="144"/>
                    </w:rPr>
                  </w:pPr>
                  <w:r w:rsidRPr="00280FA2">
                    <w:rPr>
                      <w:b w:val="0"/>
                      <w:color w:val="FF4F4F"/>
                      <w:sz w:val="144"/>
                      <w:szCs w:val="144"/>
                    </w:rPr>
                    <w:t>ITS ONLY</w:t>
                  </w:r>
                </w:p>
                <w:p w:rsidR="00AE16ED" w:rsidRPr="00280FA2" w:rsidRDefault="00AE16ED" w:rsidP="00AE16ED">
                  <w:pPr>
                    <w:pStyle w:val="Title"/>
                    <w:rPr>
                      <w:color w:val="FF4F4F"/>
                      <w:sz w:val="144"/>
                      <w:szCs w:val="144"/>
                    </w:rPr>
                  </w:pPr>
                  <w:r w:rsidRPr="00280FA2">
                    <w:rPr>
                      <w:color w:val="FF4F4F"/>
                      <w:sz w:val="144"/>
                      <w:szCs w:val="144"/>
                    </w:rPr>
                    <w:t>A CHARITY</w:t>
                  </w:r>
                </w:p>
                <w:p w:rsidR="00AE16ED" w:rsidRPr="00280FA2" w:rsidRDefault="00AE16ED" w:rsidP="00AE16ED">
                  <w:pPr>
                    <w:jc w:val="center"/>
                    <w:rPr>
                      <w:color w:val="FF4F4F"/>
                    </w:rPr>
                  </w:pPr>
                  <w:r w:rsidRPr="00280FA2">
                    <w:rPr>
                      <w:color w:val="FF4F4F"/>
                      <w:sz w:val="144"/>
                      <w:szCs w:val="144"/>
                    </w:rPr>
                    <w:t>QUIZ NIGHT</w:t>
                  </w:r>
                </w:p>
              </w:txbxContent>
            </v:textbox>
          </v:shape>
        </w:pict>
      </w:r>
    </w:p>
    <w:p w:rsidR="00691670" w:rsidRDefault="00691670" w:rsidP="00F816F9">
      <w:pPr>
        <w:pStyle w:val="Title"/>
        <w:rPr>
          <w:sz w:val="28"/>
        </w:rPr>
      </w:pPr>
    </w:p>
    <w:p w:rsidR="00952062" w:rsidRDefault="00952062" w:rsidP="00F77FEC">
      <w:pPr>
        <w:pStyle w:val="NoSpacing"/>
        <w:jc w:val="right"/>
        <w:rPr>
          <w:rFonts w:ascii="Comic Sans MS" w:hAnsi="Comic Sans MS"/>
          <w:sz w:val="18"/>
          <w:szCs w:val="18"/>
        </w:rPr>
      </w:pPr>
    </w:p>
    <w:p w:rsidR="00952062" w:rsidRDefault="00952062" w:rsidP="00F77FEC">
      <w:pPr>
        <w:pStyle w:val="NoSpacing"/>
        <w:jc w:val="right"/>
        <w:rPr>
          <w:rFonts w:ascii="Comic Sans MS" w:hAnsi="Comic Sans MS"/>
          <w:sz w:val="18"/>
          <w:szCs w:val="18"/>
        </w:rPr>
      </w:pPr>
    </w:p>
    <w:p w:rsidR="00952062" w:rsidRDefault="00952062" w:rsidP="00F77FEC">
      <w:pPr>
        <w:jc w:val="right"/>
        <w:rPr>
          <w:rFonts w:ascii="Comic Sans MS" w:hAnsi="Comic Sans MS"/>
          <w:bCs/>
          <w:noProof/>
          <w:sz w:val="20"/>
          <w:lang w:val="en-US"/>
        </w:rPr>
      </w:pPr>
    </w:p>
    <w:p w:rsidR="00952062" w:rsidRPr="00952062" w:rsidRDefault="003E0B34" w:rsidP="003E0B34">
      <w:pPr>
        <w:tabs>
          <w:tab w:val="left" w:pos="933"/>
        </w:tabs>
        <w:rPr>
          <w:rFonts w:ascii="Comic Sans MS" w:hAnsi="Comic Sans MS"/>
          <w:sz w:val="20"/>
          <w:lang w:val="en-US"/>
        </w:rPr>
      </w:pPr>
      <w:r>
        <w:rPr>
          <w:rFonts w:ascii="Comic Sans MS" w:hAnsi="Comic Sans MS"/>
          <w:sz w:val="20"/>
          <w:lang w:val="en-US"/>
        </w:rPr>
        <w:tab/>
      </w: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P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952062" w:rsidRDefault="00952062" w:rsidP="00952062">
      <w:pPr>
        <w:rPr>
          <w:rFonts w:ascii="Comic Sans MS" w:hAnsi="Comic Sans MS"/>
          <w:sz w:val="20"/>
          <w:lang w:val="en-US"/>
        </w:rPr>
      </w:pPr>
    </w:p>
    <w:p w:rsidR="00F77FEC" w:rsidRPr="00952062" w:rsidRDefault="00952062" w:rsidP="00952062">
      <w:pPr>
        <w:tabs>
          <w:tab w:val="left" w:pos="1617"/>
        </w:tabs>
        <w:rPr>
          <w:rFonts w:ascii="Comic Sans MS" w:hAnsi="Comic Sans MS"/>
          <w:sz w:val="20"/>
          <w:lang w:val="en-US"/>
        </w:rPr>
      </w:pPr>
      <w:r>
        <w:rPr>
          <w:rFonts w:ascii="Comic Sans MS" w:hAnsi="Comic Sans MS"/>
          <w:sz w:val="20"/>
          <w:lang w:val="en-US"/>
        </w:rPr>
        <w:tab/>
      </w:r>
    </w:p>
    <w:sectPr w:rsidR="00F77FEC" w:rsidRPr="00952062" w:rsidSect="009962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215" w:right="1230" w:bottom="1440" w:left="1230" w:header="709" w:footer="2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898" w:rsidRDefault="00AB1898">
      <w:r>
        <w:separator/>
      </w:r>
    </w:p>
  </w:endnote>
  <w:endnote w:type="continuationSeparator" w:id="0">
    <w:p w:rsidR="00AB1898" w:rsidRDefault="00AB18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6" w:rsidRDefault="00D338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8B0" w:rsidRDefault="007818B0" w:rsidP="00996272">
    <w:pPr>
      <w:pStyle w:val="Heading2"/>
      <w:jc w:val="center"/>
      <w:rPr>
        <w:rFonts w:ascii="Comic Sans MS" w:hAnsi="Comic Sans MS"/>
        <w:sz w:val="24"/>
      </w:rPr>
    </w:pPr>
    <w:r w:rsidRPr="007D5BBC">
      <w:rPr>
        <w:rFonts w:ascii="Comic Sans MS" w:hAnsi="Comic Sans MS"/>
        <w:sz w:val="24"/>
      </w:rPr>
      <w:t>Friends and Places</w:t>
    </w:r>
    <w:r>
      <w:rPr>
        <w:rFonts w:ascii="Comic Sans MS" w:hAnsi="Comic Sans MS"/>
        <w:sz w:val="24"/>
      </w:rPr>
      <w:t xml:space="preserve"> Together</w:t>
    </w:r>
    <w:r w:rsidR="00D33816">
      <w:rPr>
        <w:rFonts w:ascii="Comic Sans MS" w:hAnsi="Comic Sans MS"/>
        <w:sz w:val="24"/>
      </w:rPr>
      <w:t xml:space="preserve"> / Break With Mates</w:t>
    </w:r>
  </w:p>
  <w:p w:rsidR="007818B0" w:rsidRPr="00122159" w:rsidRDefault="007818B0" w:rsidP="007818B0">
    <w:pPr>
      <w:pStyle w:val="Heading2"/>
      <w:jc w:val="center"/>
      <w:rPr>
        <w:rFonts w:ascii="Comic Sans MS" w:hAnsi="Comic Sans MS"/>
        <w:b w:val="0"/>
        <w:sz w:val="20"/>
        <w:szCs w:val="20"/>
      </w:rPr>
    </w:pPr>
    <w:r>
      <w:rPr>
        <w:rFonts w:ascii="Comic Sans MS" w:hAnsi="Comic Sans MS"/>
        <w:b w:val="0"/>
        <w:sz w:val="20"/>
        <w:szCs w:val="20"/>
      </w:rPr>
      <w:t xml:space="preserve">20 Crowstone Road,Westcliff-on-Sea, </w:t>
    </w:r>
    <w:r w:rsidRPr="007D5BBC">
      <w:rPr>
        <w:rFonts w:ascii="Comic Sans MS" w:hAnsi="Comic Sans MS"/>
        <w:b w:val="0"/>
        <w:sz w:val="20"/>
        <w:szCs w:val="20"/>
      </w:rPr>
      <w:t>SS0 8BA</w:t>
    </w:r>
  </w:p>
  <w:p w:rsidR="00D33816" w:rsidRDefault="007818B0" w:rsidP="00996272">
    <w:pPr>
      <w:jc w:val="center"/>
      <w:rPr>
        <w:rFonts w:ascii="Comic Sans MS" w:hAnsi="Comic Sans MS"/>
        <w:sz w:val="20"/>
        <w:lang w:val="en-US"/>
      </w:rPr>
    </w:pPr>
    <w:r w:rsidRPr="007D5BBC">
      <w:rPr>
        <w:rFonts w:ascii="Comic Sans MS" w:hAnsi="Comic Sans MS"/>
        <w:b/>
        <w:sz w:val="20"/>
        <w:lang w:val="en-US"/>
      </w:rPr>
      <w:t>Website:</w:t>
    </w:r>
    <w:r w:rsidRPr="007D5BBC">
      <w:rPr>
        <w:rFonts w:ascii="Comic Sans MS" w:hAnsi="Comic Sans MS"/>
        <w:sz w:val="20"/>
        <w:lang w:val="en-US"/>
      </w:rPr>
      <w:t xml:space="preserve"> </w:t>
    </w:r>
    <w:hyperlink r:id="rId1" w:history="1">
      <w:r w:rsidR="00DA3D39" w:rsidRPr="00D614DF">
        <w:rPr>
          <w:rStyle w:val="Hyperlink"/>
          <w:rFonts w:ascii="Comic Sans MS" w:hAnsi="Comic Sans MS"/>
          <w:sz w:val="20"/>
          <w:lang w:val="en-US"/>
        </w:rPr>
        <w:t>www.friendsandplaces.org.uk</w:t>
      </w:r>
    </w:hyperlink>
    <w:r w:rsidR="00DA3D39">
      <w:rPr>
        <w:rFonts w:ascii="Comic Sans MS" w:hAnsi="Comic Sans MS"/>
        <w:sz w:val="20"/>
        <w:lang w:val="en-US"/>
      </w:rPr>
      <w:t xml:space="preserve"> </w:t>
    </w:r>
    <w:r w:rsidR="00D33816">
      <w:rPr>
        <w:rFonts w:ascii="Comic Sans MS" w:hAnsi="Comic Sans MS"/>
        <w:sz w:val="20"/>
        <w:lang w:val="en-US"/>
      </w:rPr>
      <w:t xml:space="preserve"> </w:t>
    </w:r>
    <w:hyperlink r:id="rId2" w:history="1">
      <w:r w:rsidR="00D33816" w:rsidRPr="00844DF8">
        <w:rPr>
          <w:rStyle w:val="Hyperlink"/>
          <w:rFonts w:ascii="Comic Sans MS" w:hAnsi="Comic Sans MS"/>
          <w:sz w:val="20"/>
          <w:lang w:val="en-US"/>
        </w:rPr>
        <w:t>www.breakwithmates.org.uk</w:t>
      </w:r>
    </w:hyperlink>
  </w:p>
  <w:p w:rsidR="007818B0" w:rsidRPr="007D5BBC" w:rsidRDefault="003A33A1" w:rsidP="00996272">
    <w:pPr>
      <w:jc w:val="center"/>
      <w:rPr>
        <w:rFonts w:ascii="Comic Sans MS" w:hAnsi="Comic Sans MS"/>
        <w:sz w:val="20"/>
        <w:lang w:val="en-US"/>
      </w:rPr>
    </w:pPr>
    <w:r>
      <w:rPr>
        <w:rFonts w:ascii="Comic Sans MS" w:hAnsi="Comic Sans MS"/>
        <w:sz w:val="20"/>
        <w:lang w:val="en-US"/>
      </w:rPr>
      <w:t xml:space="preserve">  </w:t>
    </w:r>
    <w:r w:rsidR="00DA3D39">
      <w:rPr>
        <w:rFonts w:ascii="Comic Sans MS" w:hAnsi="Comic Sans MS"/>
        <w:sz w:val="20"/>
        <w:lang w:val="en-US"/>
      </w:rPr>
      <w:t xml:space="preserve">Facebook Page: </w:t>
    </w:r>
    <w:r w:rsidR="00BB4E34">
      <w:rPr>
        <w:rFonts w:ascii="Comic Sans MS" w:hAnsi="Comic Sans MS"/>
        <w:sz w:val="20"/>
        <w:lang w:val="en-US"/>
      </w:rPr>
      <w:t xml:space="preserve">Friends and Places Together and   </w:t>
    </w:r>
    <w:r w:rsidR="00DA3D39">
      <w:rPr>
        <w:rFonts w:ascii="Comic Sans MS" w:hAnsi="Comic Sans MS"/>
        <w:sz w:val="20"/>
        <w:lang w:val="en-US"/>
      </w:rPr>
      <w:t>Break with Mates</w:t>
    </w:r>
  </w:p>
  <w:p w:rsidR="00952062" w:rsidRPr="007818B0" w:rsidRDefault="007818B0" w:rsidP="007818B0">
    <w:pPr>
      <w:pStyle w:val="NoSpacing"/>
      <w:jc w:val="center"/>
      <w:rPr>
        <w:rFonts w:ascii="Comic Sans MS" w:hAnsi="Comic Sans MS"/>
        <w:sz w:val="18"/>
        <w:szCs w:val="18"/>
      </w:rPr>
    </w:pPr>
    <w:r w:rsidRPr="00173A43">
      <w:rPr>
        <w:rFonts w:ascii="Comic Sans MS" w:hAnsi="Comic Sans MS"/>
        <w:sz w:val="18"/>
        <w:szCs w:val="18"/>
      </w:rPr>
      <w:t>Registered charity number 1159584</w:t>
    </w:r>
    <w:r>
      <w:rPr>
        <w:rFonts w:ascii="Comic Sans MS" w:hAnsi="Comic Sans MS"/>
        <w:sz w:val="18"/>
        <w:szCs w:val="18"/>
      </w:rPr>
      <w:t xml:space="preserve">         </w:t>
    </w:r>
    <w:r w:rsidRPr="00173A43">
      <w:rPr>
        <w:rFonts w:ascii="Comic Sans MS" w:hAnsi="Comic Sans MS"/>
        <w:sz w:val="18"/>
        <w:szCs w:val="18"/>
      </w:rPr>
      <w:t>Company number 08554307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6" w:rsidRDefault="00D338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898" w:rsidRDefault="00AB1898">
      <w:r>
        <w:separator/>
      </w:r>
    </w:p>
  </w:footnote>
  <w:footnote w:type="continuationSeparator" w:id="0">
    <w:p w:rsidR="00AB1898" w:rsidRDefault="00AB18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6" w:rsidRDefault="00D3381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062" w:rsidRDefault="00D3381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4164965</wp:posOffset>
          </wp:positionH>
          <wp:positionV relativeFrom="paragraph">
            <wp:posOffset>-201295</wp:posOffset>
          </wp:positionV>
          <wp:extent cx="1662430" cy="841375"/>
          <wp:effectExtent l="0" t="0" r="0" b="0"/>
          <wp:wrapTight wrapText="bothSides">
            <wp:wrapPolygon edited="0">
              <wp:start x="3960" y="1467"/>
              <wp:lineTo x="1238" y="2934"/>
              <wp:lineTo x="0" y="6847"/>
              <wp:lineTo x="0" y="13694"/>
              <wp:lineTo x="743" y="17606"/>
              <wp:lineTo x="3218" y="19562"/>
              <wp:lineTo x="3713" y="19562"/>
              <wp:lineTo x="7921" y="19562"/>
              <wp:lineTo x="19801" y="19562"/>
              <wp:lineTo x="21534" y="19073"/>
              <wp:lineTo x="21534" y="14672"/>
              <wp:lineTo x="15346" y="9292"/>
              <wp:lineTo x="20296" y="8803"/>
              <wp:lineTo x="21039" y="4891"/>
              <wp:lineTo x="19306" y="1467"/>
              <wp:lineTo x="3960" y="1467"/>
            </wp:wrapPolygon>
          </wp:wrapTight>
          <wp:docPr id="1" name="Picture 1" descr="http://www.breakwithmates.org.uk/communities/4/004/011/841/554/images/4592053546_940x47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reakwithmates.org.uk/communities/4/004/011/841/554/images/4592053546_940x479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841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226695</wp:posOffset>
          </wp:positionH>
          <wp:positionV relativeFrom="margin">
            <wp:posOffset>-1212215</wp:posOffset>
          </wp:positionV>
          <wp:extent cx="1620520" cy="1143000"/>
          <wp:effectExtent l="0" t="0" r="0" b="0"/>
          <wp:wrapTight wrapText="bothSides">
            <wp:wrapPolygon edited="0">
              <wp:start x="9903" y="1440"/>
              <wp:lineTo x="8379" y="1800"/>
              <wp:lineTo x="4317" y="5760"/>
              <wp:lineTo x="4063" y="12960"/>
              <wp:lineTo x="7110" y="18720"/>
              <wp:lineTo x="7618" y="18720"/>
              <wp:lineTo x="8887" y="19440"/>
              <wp:lineTo x="9141" y="19440"/>
              <wp:lineTo x="12188" y="19440"/>
              <wp:lineTo x="12442" y="19440"/>
              <wp:lineTo x="13712" y="18720"/>
              <wp:lineTo x="14219" y="18720"/>
              <wp:lineTo x="17266" y="13680"/>
              <wp:lineTo x="17520" y="12960"/>
              <wp:lineTo x="17266" y="8280"/>
              <wp:lineTo x="17266" y="5760"/>
              <wp:lineTo x="13204" y="1800"/>
              <wp:lineTo x="11426" y="1440"/>
              <wp:lineTo x="9903" y="1440"/>
            </wp:wrapPolygon>
          </wp:wrapTight>
          <wp:docPr id="3" name="Picture 3" descr="f&amp;pt_logo_orig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&amp;pt_logo_original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5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52062" w:rsidRDefault="003A33A1" w:rsidP="00952062">
    <w:pPr>
      <w:rPr>
        <w:rFonts w:ascii="Comic Sans MS" w:eastAsia="Calibri" w:hAnsi="Comic Sans MS"/>
        <w:sz w:val="18"/>
        <w:szCs w:val="18"/>
        <w:lang w:eastAsia="en-US"/>
      </w:rPr>
    </w:pPr>
    <w:r>
      <w:br/>
    </w:r>
  </w:p>
  <w:p w:rsidR="00952062" w:rsidRDefault="00952062" w:rsidP="00952062">
    <w:pPr>
      <w:rPr>
        <w:rFonts w:ascii="Comic Sans MS" w:hAnsi="Comic Sans MS"/>
        <w:sz w:val="18"/>
        <w:szCs w:val="18"/>
      </w:rPr>
    </w:pPr>
  </w:p>
  <w:p w:rsidR="00952062" w:rsidRDefault="00952062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6" w:rsidRDefault="00D3381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8791D"/>
    <w:multiLevelType w:val="hybridMultilevel"/>
    <w:tmpl w:val="4CB88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attachedTemplate r:id="rId1"/>
  <w:stylePaneFormatFilter w:val="3F01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AB1898"/>
    <w:rsid w:val="00032D69"/>
    <w:rsid w:val="000548A6"/>
    <w:rsid w:val="00084D9A"/>
    <w:rsid w:val="000A5208"/>
    <w:rsid w:val="00104F81"/>
    <w:rsid w:val="00140E06"/>
    <w:rsid w:val="00187085"/>
    <w:rsid w:val="001E32FB"/>
    <w:rsid w:val="001E6614"/>
    <w:rsid w:val="001F70F3"/>
    <w:rsid w:val="001F74A8"/>
    <w:rsid w:val="00221DDC"/>
    <w:rsid w:val="0024352D"/>
    <w:rsid w:val="00255BFF"/>
    <w:rsid w:val="002636F6"/>
    <w:rsid w:val="00280FA2"/>
    <w:rsid w:val="00291C53"/>
    <w:rsid w:val="002A1995"/>
    <w:rsid w:val="002A4EB8"/>
    <w:rsid w:val="002B371E"/>
    <w:rsid w:val="002D52C7"/>
    <w:rsid w:val="00301B48"/>
    <w:rsid w:val="003471CF"/>
    <w:rsid w:val="003657C9"/>
    <w:rsid w:val="003809A1"/>
    <w:rsid w:val="0038439F"/>
    <w:rsid w:val="0039218D"/>
    <w:rsid w:val="0039335E"/>
    <w:rsid w:val="003A14B1"/>
    <w:rsid w:val="003A33A1"/>
    <w:rsid w:val="003D2515"/>
    <w:rsid w:val="003E0B34"/>
    <w:rsid w:val="00485810"/>
    <w:rsid w:val="004A680F"/>
    <w:rsid w:val="00531E4C"/>
    <w:rsid w:val="00547AC9"/>
    <w:rsid w:val="00550A59"/>
    <w:rsid w:val="00561677"/>
    <w:rsid w:val="0057019F"/>
    <w:rsid w:val="0057259C"/>
    <w:rsid w:val="005B5CE6"/>
    <w:rsid w:val="00620086"/>
    <w:rsid w:val="00634641"/>
    <w:rsid w:val="00663B8E"/>
    <w:rsid w:val="00680B89"/>
    <w:rsid w:val="00691670"/>
    <w:rsid w:val="0069514E"/>
    <w:rsid w:val="006A2D5D"/>
    <w:rsid w:val="006A532B"/>
    <w:rsid w:val="006B6BEF"/>
    <w:rsid w:val="006B6F9F"/>
    <w:rsid w:val="006C05AA"/>
    <w:rsid w:val="006D6BA6"/>
    <w:rsid w:val="006F683D"/>
    <w:rsid w:val="00706F12"/>
    <w:rsid w:val="00720E10"/>
    <w:rsid w:val="00727F6C"/>
    <w:rsid w:val="00767D96"/>
    <w:rsid w:val="00780CB3"/>
    <w:rsid w:val="007818B0"/>
    <w:rsid w:val="0079599F"/>
    <w:rsid w:val="008040C0"/>
    <w:rsid w:val="008C7AC2"/>
    <w:rsid w:val="008D3F16"/>
    <w:rsid w:val="00912125"/>
    <w:rsid w:val="00937DAB"/>
    <w:rsid w:val="00952062"/>
    <w:rsid w:val="009709BF"/>
    <w:rsid w:val="00996272"/>
    <w:rsid w:val="009A62C4"/>
    <w:rsid w:val="009D0009"/>
    <w:rsid w:val="009D3969"/>
    <w:rsid w:val="009E33C0"/>
    <w:rsid w:val="009F278D"/>
    <w:rsid w:val="009F4089"/>
    <w:rsid w:val="009F426F"/>
    <w:rsid w:val="009F7B65"/>
    <w:rsid w:val="00A0531F"/>
    <w:rsid w:val="00A10219"/>
    <w:rsid w:val="00A276B4"/>
    <w:rsid w:val="00A42EB3"/>
    <w:rsid w:val="00A67E9C"/>
    <w:rsid w:val="00AB1898"/>
    <w:rsid w:val="00AB1B3E"/>
    <w:rsid w:val="00AB2A3F"/>
    <w:rsid w:val="00AB2B36"/>
    <w:rsid w:val="00AD202E"/>
    <w:rsid w:val="00AD292B"/>
    <w:rsid w:val="00AD60CA"/>
    <w:rsid w:val="00AE16ED"/>
    <w:rsid w:val="00AF61C3"/>
    <w:rsid w:val="00B04CE9"/>
    <w:rsid w:val="00B41C12"/>
    <w:rsid w:val="00B46BB6"/>
    <w:rsid w:val="00BB4E34"/>
    <w:rsid w:val="00BD14F9"/>
    <w:rsid w:val="00BF28E2"/>
    <w:rsid w:val="00BF6434"/>
    <w:rsid w:val="00C0205A"/>
    <w:rsid w:val="00C32A3B"/>
    <w:rsid w:val="00C35EAE"/>
    <w:rsid w:val="00C602C9"/>
    <w:rsid w:val="00CA0DBE"/>
    <w:rsid w:val="00CA4D18"/>
    <w:rsid w:val="00CC4ED8"/>
    <w:rsid w:val="00D06565"/>
    <w:rsid w:val="00D16E0B"/>
    <w:rsid w:val="00D33816"/>
    <w:rsid w:val="00D41823"/>
    <w:rsid w:val="00D433A8"/>
    <w:rsid w:val="00D62D62"/>
    <w:rsid w:val="00D94B0B"/>
    <w:rsid w:val="00DA3D39"/>
    <w:rsid w:val="00DB4DD4"/>
    <w:rsid w:val="00DB4F54"/>
    <w:rsid w:val="00DC468E"/>
    <w:rsid w:val="00DE1F08"/>
    <w:rsid w:val="00DE7133"/>
    <w:rsid w:val="00DF59B2"/>
    <w:rsid w:val="00E27E42"/>
    <w:rsid w:val="00E807DA"/>
    <w:rsid w:val="00E97F36"/>
    <w:rsid w:val="00EE0387"/>
    <w:rsid w:val="00F0491B"/>
    <w:rsid w:val="00F147A5"/>
    <w:rsid w:val="00F414B9"/>
    <w:rsid w:val="00F4162B"/>
    <w:rsid w:val="00F74D28"/>
    <w:rsid w:val="00F752FF"/>
    <w:rsid w:val="00F77FEC"/>
    <w:rsid w:val="00F816F9"/>
    <w:rsid w:val="00F84469"/>
    <w:rsid w:val="00F86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16F9"/>
    <w:rPr>
      <w:rFonts w:ascii="Arial" w:hAnsi="Arial"/>
      <w:sz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7818B0"/>
    <w:pPr>
      <w:keepNext/>
      <w:outlineLvl w:val="1"/>
    </w:pPr>
    <w:rPr>
      <w:rFonts w:ascii="Bookman Old Style" w:hAnsi="Bookman Old Style"/>
      <w:b/>
      <w:bCs/>
      <w:noProof/>
      <w:sz w:val="32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816F9"/>
    <w:pPr>
      <w:jc w:val="right"/>
    </w:pPr>
  </w:style>
  <w:style w:type="paragraph" w:styleId="Title">
    <w:name w:val="Title"/>
    <w:basedOn w:val="Normal"/>
    <w:qFormat/>
    <w:rsid w:val="00F816F9"/>
    <w:pPr>
      <w:jc w:val="center"/>
    </w:pPr>
    <w:rPr>
      <w:b/>
    </w:rPr>
  </w:style>
  <w:style w:type="paragraph" w:styleId="Subtitle">
    <w:name w:val="Subtitle"/>
    <w:basedOn w:val="Normal"/>
    <w:qFormat/>
    <w:rsid w:val="00F816F9"/>
    <w:rPr>
      <w:b/>
    </w:rPr>
  </w:style>
  <w:style w:type="paragraph" w:styleId="BodyText2">
    <w:name w:val="Body Text 2"/>
    <w:basedOn w:val="Normal"/>
    <w:rsid w:val="00F816F9"/>
    <w:pPr>
      <w:spacing w:after="120" w:line="480" w:lineRule="auto"/>
    </w:pPr>
  </w:style>
  <w:style w:type="paragraph" w:styleId="Header">
    <w:name w:val="header"/>
    <w:basedOn w:val="Normal"/>
    <w:rsid w:val="00221D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1DDC"/>
    <w:pPr>
      <w:tabs>
        <w:tab w:val="center" w:pos="4320"/>
        <w:tab w:val="right" w:pos="8640"/>
      </w:tabs>
    </w:pPr>
  </w:style>
  <w:style w:type="character" w:styleId="Hyperlink">
    <w:name w:val="Hyperlink"/>
    <w:rsid w:val="00AB1B3E"/>
    <w:rPr>
      <w:color w:val="0000FF"/>
      <w:u w:val="single"/>
    </w:rPr>
  </w:style>
  <w:style w:type="character" w:styleId="FollowedHyperlink">
    <w:name w:val="FollowedHyperlink"/>
    <w:rsid w:val="00AB1B3E"/>
    <w:rPr>
      <w:color w:val="800080"/>
      <w:u w:val="single"/>
    </w:rPr>
  </w:style>
  <w:style w:type="character" w:customStyle="1" w:styleId="PlainTextChar">
    <w:name w:val="Plain Text Char"/>
    <w:link w:val="PlainText"/>
    <w:locked/>
    <w:rsid w:val="001F74A8"/>
    <w:rPr>
      <w:rFonts w:ascii="Calibri" w:hAnsi="Calibri"/>
      <w:szCs w:val="21"/>
    </w:rPr>
  </w:style>
  <w:style w:type="paragraph" w:styleId="PlainText">
    <w:name w:val="Plain Text"/>
    <w:basedOn w:val="Normal"/>
    <w:link w:val="PlainTextChar"/>
    <w:rsid w:val="001F74A8"/>
    <w:pPr>
      <w:spacing w:before="100" w:beforeAutospacing="1"/>
    </w:pPr>
    <w:rPr>
      <w:rFonts w:ascii="Calibri" w:hAnsi="Calibri"/>
      <w:sz w:val="20"/>
      <w:szCs w:val="21"/>
      <w:lang w:eastAsia="en-US"/>
    </w:rPr>
  </w:style>
  <w:style w:type="character" w:customStyle="1" w:styleId="PlainTextChar1">
    <w:name w:val="Plain Text Char1"/>
    <w:rsid w:val="001F74A8"/>
    <w:rPr>
      <w:rFonts w:ascii="Courier" w:hAnsi="Courier"/>
      <w:lang w:eastAsia="en-GB"/>
    </w:rPr>
  </w:style>
  <w:style w:type="paragraph" w:styleId="NoSpacing">
    <w:name w:val="No Spacing"/>
    <w:uiPriority w:val="1"/>
    <w:qFormat/>
    <w:rsid w:val="00F77FEC"/>
    <w:rPr>
      <w:rFonts w:ascii="Calibri" w:eastAsia="Calibri" w:hAnsi="Calibr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7818B0"/>
    <w:rPr>
      <w:rFonts w:ascii="Bookman Old Style" w:hAnsi="Bookman Old Style"/>
      <w:b/>
      <w:bCs/>
      <w:noProof/>
      <w:sz w:val="32"/>
      <w:szCs w:val="24"/>
      <w:lang w:val="en-US"/>
    </w:rPr>
  </w:style>
  <w:style w:type="paragraph" w:styleId="BalloonText">
    <w:name w:val="Balloon Text"/>
    <w:basedOn w:val="Normal"/>
    <w:link w:val="BalloonTextChar"/>
    <w:rsid w:val="003A33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33A1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eakwithmates.org.uk" TargetMode="External"/><Relationship Id="rId1" Type="http://schemas.openxmlformats.org/officeDocument/2006/relationships/hyperlink" Target="http://www.friendsandplaces.org.u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yfos\Documents\SIMON%20STUFF\Fundraising\Quiz%20Night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692C67-661E-458E-9AE3-50FF40C04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Quiz Night Flyer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reference request form</vt:lpstr>
    </vt:vector>
  </TitlesOfParts>
  <Company>Gosport Voluntary Action</Company>
  <LinksUpToDate>false</LinksUpToDate>
  <CharactersWithSpaces>22</CharactersWithSpaces>
  <SharedDoc>false</SharedDoc>
  <HLinks>
    <vt:vector size="12" baseType="variant">
      <vt:variant>
        <vt:i4>6422567</vt:i4>
      </vt:variant>
      <vt:variant>
        <vt:i4>0</vt:i4>
      </vt:variant>
      <vt:variant>
        <vt:i4>0</vt:i4>
      </vt:variant>
      <vt:variant>
        <vt:i4>5</vt:i4>
      </vt:variant>
      <vt:variant>
        <vt:lpwstr>mailto:lizziefriendsandplaces@outlook.com</vt:lpwstr>
      </vt:variant>
      <vt:variant>
        <vt:lpwstr/>
      </vt:variant>
      <vt:variant>
        <vt:i4>1114229</vt:i4>
      </vt:variant>
      <vt:variant>
        <vt:i4>-1</vt:i4>
      </vt:variant>
      <vt:variant>
        <vt:i4>1027</vt:i4>
      </vt:variant>
      <vt:variant>
        <vt:i4>1</vt:i4>
      </vt:variant>
      <vt:variant>
        <vt:lpwstr>f&amp;pt_logo_original2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reference request form</dc:title>
  <dc:creator>rayfos</dc:creator>
  <cp:lastModifiedBy>rayfos</cp:lastModifiedBy>
  <cp:revision>1</cp:revision>
  <cp:lastPrinted>2015-09-15T12:13:00Z</cp:lastPrinted>
  <dcterms:created xsi:type="dcterms:W3CDTF">2015-10-02T11:19:00Z</dcterms:created>
  <dcterms:modified xsi:type="dcterms:W3CDTF">2015-10-02T11:20:00Z</dcterms:modified>
</cp:coreProperties>
</file>