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029F" w:rsidRDefault="00DB029F" w:rsidP="0060663A">
      <w:pPr>
        <w:ind w:left="-1701" w:right="-1753"/>
        <w:rPr>
          <w:b/>
          <w:sz w:val="28"/>
          <w:szCs w:val="28"/>
        </w:rPr>
      </w:pPr>
      <w:r>
        <w:rPr>
          <w:b/>
          <w:sz w:val="28"/>
          <w:szCs w:val="28"/>
        </w:rPr>
        <w:t xml:space="preserve">                </w:t>
      </w:r>
    </w:p>
    <w:p w:rsidR="00DB029F" w:rsidRDefault="00DB029F" w:rsidP="0060663A">
      <w:pPr>
        <w:ind w:left="-1701" w:right="-1753"/>
        <w:rPr>
          <w:b/>
          <w:sz w:val="28"/>
          <w:szCs w:val="28"/>
        </w:rPr>
      </w:pPr>
      <w:r>
        <w:rPr>
          <w:b/>
          <w:sz w:val="28"/>
          <w:szCs w:val="28"/>
        </w:rPr>
        <w:t xml:space="preserve">             </w:t>
      </w:r>
    </w:p>
    <w:p w:rsidR="00285342" w:rsidRDefault="00285342" w:rsidP="0058463C">
      <w:pPr>
        <w:ind w:right="-1753"/>
        <w:rPr>
          <w:b/>
          <w:sz w:val="28"/>
          <w:szCs w:val="28"/>
          <w:u w:val="single"/>
        </w:rPr>
      </w:pPr>
    </w:p>
    <w:p w:rsidR="00DB029F" w:rsidRPr="00051805" w:rsidRDefault="00B72BD4" w:rsidP="0058463C">
      <w:pPr>
        <w:ind w:right="-1753"/>
        <w:rPr>
          <w:b/>
          <w:sz w:val="28"/>
          <w:szCs w:val="28"/>
          <w:u w:val="single"/>
        </w:rPr>
      </w:pPr>
      <w:r>
        <w:rPr>
          <w:b/>
          <w:sz w:val="28"/>
          <w:szCs w:val="28"/>
          <w:u w:val="single"/>
        </w:rPr>
        <w:t>Friends and Places Together</w:t>
      </w:r>
      <w:r w:rsidR="00DB029F" w:rsidRPr="00051805">
        <w:rPr>
          <w:b/>
          <w:sz w:val="28"/>
          <w:szCs w:val="28"/>
          <w:u w:val="single"/>
        </w:rPr>
        <w:t xml:space="preserve">– </w:t>
      </w:r>
      <w:r w:rsidR="00DB029F">
        <w:rPr>
          <w:b/>
          <w:sz w:val="28"/>
          <w:szCs w:val="28"/>
          <w:u w:val="single"/>
        </w:rPr>
        <w:t xml:space="preserve">Incident/Accident Report </w:t>
      </w:r>
    </w:p>
    <w:p w:rsidR="00680F49" w:rsidRDefault="00680F49" w:rsidP="00921EED">
      <w:pPr>
        <w:ind w:left="-1701" w:right="-1753"/>
        <w:rPr>
          <w:sz w:val="20"/>
          <w:szCs w:val="20"/>
        </w:rPr>
      </w:pPr>
    </w:p>
    <w:p w:rsidR="00DB029F" w:rsidRDefault="006C67FD" w:rsidP="00921EED">
      <w:pPr>
        <w:ind w:left="-1701" w:right="-1753"/>
        <w:rPr>
          <w:sz w:val="20"/>
          <w:szCs w:val="20"/>
        </w:rPr>
      </w:pPr>
      <w:r w:rsidRPr="006C67FD">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330.6pt;margin-top:21.8pt;width:155.25pt;height:18.7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">
            <v:textbox>
              <w:txbxContent>
                <w:p w:rsidR="00DB029F" w:rsidRPr="005B6175" w:rsidRDefault="00DB029F" w:rsidP="005B6175">
                  <w:pPr>
                    <w:rPr>
                      <w:b/>
                      <w:sz w:val="20"/>
                      <w:szCs w:val="20"/>
                    </w:rPr>
                  </w:pPr>
                  <w:r w:rsidRPr="005B6175">
                    <w:rPr>
                      <w:b/>
                      <w:sz w:val="20"/>
                      <w:szCs w:val="20"/>
                    </w:rPr>
                    <w:t>Report No:</w:t>
                  </w:r>
                  <w:r w:rsidR="00531426">
                    <w:rPr>
                      <w:b/>
                      <w:sz w:val="20"/>
                      <w:szCs w:val="20"/>
                    </w:rPr>
                    <w:t xml:space="preserve"> </w:t>
                  </w:r>
                  <w:proofErr w:type="spellStart"/>
                  <w:r w:rsidR="00531426">
                    <w:rPr>
                      <w:b/>
                      <w:sz w:val="20"/>
                      <w:szCs w:val="20"/>
                    </w:rPr>
                    <w:t>Sarge</w:t>
                  </w:r>
                  <w:proofErr w:type="spellEnd"/>
                  <w:r w:rsidR="00531426">
                    <w:rPr>
                      <w:b/>
                      <w:sz w:val="20"/>
                      <w:szCs w:val="20"/>
                    </w:rPr>
                    <w:t xml:space="preserve"> 006</w:t>
                  </w:r>
                </w:p>
              </w:txbxContent>
            </v:textbox>
          </v:shape>
        </w:pict>
      </w:r>
      <w:r w:rsidRPr="006C67FD">
        <w:rPr>
          <w:noProof/>
        </w:rPr>
        <w:pict>
          <v:shape id="Text Box 3" o:spid="_x0000_s1027" type="#_x0000_t202" style="position:absolute;left:0;text-align:left;margin-left:287.85pt;margin-top:21.8pt;width:18.8pt;height:16.5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">
            <v:textbox>
              <w:txbxContent>
                <w:p w:rsidR="00DB029F" w:rsidRDefault="00DB029F" w:rsidP="00525B30"/>
              </w:txbxContent>
            </v:textbox>
          </v:shape>
        </w:pict>
      </w:r>
      <w:r w:rsidR="00DB029F" w:rsidRPr="00525B30">
        <w:rPr>
          <w:sz w:val="20"/>
          <w:szCs w:val="20"/>
        </w:rPr>
        <w:t>Part A – to be completed</w:t>
      </w:r>
      <w:r w:rsidR="00B72BD4">
        <w:rPr>
          <w:sz w:val="20"/>
          <w:szCs w:val="20"/>
        </w:rPr>
        <w:t xml:space="preserve"> and sent to Chief Officer</w:t>
      </w:r>
      <w:r w:rsidR="00DB029F" w:rsidRPr="00525B30">
        <w:rPr>
          <w:sz w:val="20"/>
          <w:szCs w:val="20"/>
        </w:rPr>
        <w:t xml:space="preserve"> </w:t>
      </w:r>
      <w:r w:rsidR="00DB029F">
        <w:rPr>
          <w:sz w:val="20"/>
          <w:szCs w:val="20"/>
        </w:rPr>
        <w:t xml:space="preserve">within 48 hours of incident/accident </w:t>
      </w:r>
      <w:r w:rsidR="00DB029F" w:rsidRPr="00525B30">
        <w:rPr>
          <w:sz w:val="20"/>
          <w:szCs w:val="20"/>
        </w:rPr>
        <w:t>by (or on behalf of) each person affected by an accident, occupational disease, violence (actual or threat)</w:t>
      </w:r>
      <w:r w:rsidR="00DB029F">
        <w:rPr>
          <w:sz w:val="20"/>
          <w:szCs w:val="20"/>
        </w:rPr>
        <w:t xml:space="preserve"> </w:t>
      </w:r>
      <w:r w:rsidR="00DB029F" w:rsidRPr="00525B30">
        <w:rPr>
          <w:sz w:val="20"/>
          <w:szCs w:val="20"/>
        </w:rPr>
        <w:t xml:space="preserve">Please tick all appropriate boxes, leave blank boxes that don’t apply, use a continuation sheet if necessary: </w:t>
      </w:r>
      <w:r w:rsidR="00DB029F">
        <w:rPr>
          <w:sz w:val="20"/>
          <w:szCs w:val="20"/>
        </w:rPr>
        <w:t>T</w:t>
      </w:r>
      <w:r w:rsidR="00DB029F" w:rsidRPr="00525B30">
        <w:rPr>
          <w:sz w:val="20"/>
          <w:szCs w:val="20"/>
        </w:rPr>
        <w:t xml:space="preserve">ick here if continuation sheet has been used  </w:t>
      </w:r>
    </w:p>
    <w:p w:rsidR="00DB029F" w:rsidRPr="00BA7EF8" w:rsidRDefault="00DB029F" w:rsidP="005B6175">
      <w:pPr>
        <w:ind w:left="-1701" w:right="-1753" w:firstLine="1701"/>
        <w:rPr>
          <w:sz w:val="20"/>
          <w:szCs w:val="20"/>
        </w:rPr>
      </w:pPr>
    </w:p>
    <w:tbl>
      <w:tblPr>
        <w:tblW w:w="11434" w:type="dxa"/>
        <w:tblInd w:w="-1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434"/>
      </w:tblGrid>
      <w:tr w:rsidR="00DB029F" w:rsidTr="00051805">
        <w:trPr>
          <w:trHeight w:val="1414"/>
        </w:trPr>
        <w:tc>
          <w:tcPr>
            <w:tcW w:w="11434" w:type="dxa"/>
            <w:shd w:val="clear" w:color="auto" w:fill="D9D9D9"/>
          </w:tcPr>
          <w:p w:rsidR="00DB029F" w:rsidRDefault="00DB029F" w:rsidP="00B441D7">
            <w:pPr>
              <w:rPr>
                <w:b/>
                <w:sz w:val="18"/>
                <w:szCs w:val="18"/>
              </w:rPr>
            </w:pPr>
            <w:r w:rsidRPr="00A66E1C">
              <w:rPr>
                <w:b/>
                <w:sz w:val="18"/>
                <w:szCs w:val="18"/>
              </w:rPr>
              <w:t>1. Person injured/affected:</w:t>
            </w:r>
          </w:p>
          <w:p w:rsidR="00DB029F" w:rsidRDefault="006C67FD" w:rsidP="00B441D7">
            <w:pPr>
              <w:rPr>
                <w:sz w:val="18"/>
                <w:szCs w:val="18"/>
              </w:rPr>
            </w:pPr>
            <w:r w:rsidRPr="006C67FD">
              <w:rPr>
                <w:noProof/>
              </w:rPr>
              <w:pict>
                <v:shape id="Text Box 4" o:spid="_x0000_s1028" type="#_x0000_t202" style="position:absolute;margin-left:327.35pt;margin-top:5.2pt;width:27.05pt;height:19.55pt;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">
                  <v:textbox>
                    <w:txbxContent>
                      <w:p w:rsidR="00DB029F" w:rsidRDefault="00DB029F" w:rsidP="00BA7EF8"/>
                    </w:txbxContent>
                  </v:textbox>
                </v:shape>
              </w:pict>
            </w:r>
            <w:r w:rsidRPr="006C67FD">
              <w:rPr>
                <w:noProof/>
              </w:rPr>
              <w:pict>
                <v:shape id="Text Box 5" o:spid="_x0000_s1029" type="#_x0000_t202" style="position:absolute;margin-left:259.8pt;margin-top:4.9pt;width:27.05pt;height:19.55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">
                  <v:textbox>
                    <w:txbxContent>
                      <w:p w:rsidR="00DB029F" w:rsidRPr="002677EC" w:rsidRDefault="00531426" w:rsidP="00BA7EF8">
                        <w:pPr>
                          <w:rPr>
                            <w:lang w:val="en-US"/>
                          </w:rPr>
                        </w:pPr>
                        <w:r>
                          <w:rPr>
                            <w:lang w:val="en-US"/>
                          </w:rPr>
                          <w:t>X</w:t>
                        </w:r>
                      </w:p>
                    </w:txbxContent>
                  </v:textbox>
                </v:shape>
              </w:pict>
            </w:r>
            <w:r w:rsidRPr="006C67FD">
              <w:rPr>
                <w:noProof/>
              </w:rPr>
              <w:pict>
                <v:shape id="Text Box 6" o:spid="_x0000_s1030" type="#_x0000_t202" style="position:absolute;margin-left:32.6pt;margin-top:5.4pt;width:162pt;height:20.25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">
                  <v:textbox>
                    <w:txbxContent>
                      <w:p w:rsidR="00DB029F" w:rsidRPr="003D2DA3" w:rsidRDefault="00FE1611" w:rsidP="00BA7EF8">
                        <w:r>
                          <w:t xml:space="preserve"> </w:t>
                        </w:r>
                        <w:r w:rsidR="00531426">
                          <w:t>Cameron Tamage</w:t>
                        </w:r>
                      </w:p>
                    </w:txbxContent>
                  </v:textbox>
                </v:shape>
              </w:pict>
            </w:r>
          </w:p>
          <w:p w:rsidR="00DB029F" w:rsidRDefault="00DB029F" w:rsidP="00B441D7">
            <w:pPr>
              <w:rPr>
                <w:b/>
                <w:sz w:val="18"/>
                <w:szCs w:val="18"/>
              </w:rPr>
            </w:pPr>
            <w:r w:rsidRPr="00A66E1C">
              <w:rPr>
                <w:sz w:val="18"/>
                <w:szCs w:val="18"/>
              </w:rPr>
              <w:t xml:space="preserve">Name:    </w:t>
            </w:r>
            <w:r>
              <w:rPr>
                <w:sz w:val="18"/>
                <w:szCs w:val="18"/>
              </w:rPr>
              <w:t xml:space="preserve">           </w:t>
            </w:r>
            <w:r w:rsidRPr="00A66E1C">
              <w:rPr>
                <w:sz w:val="18"/>
                <w:szCs w:val="18"/>
              </w:rPr>
              <w:t xml:space="preserve">                             </w:t>
            </w:r>
            <w:r>
              <w:rPr>
                <w:sz w:val="18"/>
                <w:szCs w:val="18"/>
              </w:rPr>
              <w:t xml:space="preserve">                          </w:t>
            </w:r>
            <w:r w:rsidRPr="00A66E1C">
              <w:rPr>
                <w:sz w:val="18"/>
                <w:szCs w:val="18"/>
              </w:rPr>
              <w:t xml:space="preserve">Gender: Male             </w:t>
            </w:r>
            <w:r>
              <w:rPr>
                <w:sz w:val="18"/>
                <w:szCs w:val="18"/>
              </w:rPr>
              <w:t xml:space="preserve"> </w:t>
            </w:r>
            <w:r w:rsidRPr="00A66E1C">
              <w:rPr>
                <w:sz w:val="18"/>
                <w:szCs w:val="18"/>
              </w:rPr>
              <w:t xml:space="preserve">Female </w:t>
            </w:r>
            <w:r w:rsidRPr="00A66E1C">
              <w:rPr>
                <w:sz w:val="18"/>
                <w:szCs w:val="18"/>
              </w:rPr>
              <w:tab/>
            </w:r>
            <w:r w:rsidRPr="00A66E1C">
              <w:rPr>
                <w:b/>
                <w:sz w:val="18"/>
                <w:szCs w:val="18"/>
              </w:rPr>
              <w:t xml:space="preserve"> </w:t>
            </w:r>
            <w:r>
              <w:rPr>
                <w:b/>
                <w:sz w:val="18"/>
                <w:szCs w:val="18"/>
              </w:rPr>
              <w:t xml:space="preserve">            </w:t>
            </w:r>
          </w:p>
          <w:p w:rsidR="00DB029F" w:rsidRDefault="00DB029F" w:rsidP="00B441D7">
            <w:pPr>
              <w:rPr>
                <w:b/>
                <w:sz w:val="18"/>
                <w:szCs w:val="18"/>
              </w:rPr>
            </w:pPr>
          </w:p>
          <w:p w:rsidR="00DB029F" w:rsidRPr="006953A4" w:rsidRDefault="006C67FD" w:rsidP="00B441D7">
            <w:pPr>
              <w:rPr>
                <w:b/>
                <w:sz w:val="18"/>
                <w:szCs w:val="18"/>
              </w:rPr>
            </w:pPr>
            <w:r w:rsidRPr="006C67FD">
              <w:rPr>
                <w:noProof/>
              </w:rPr>
              <w:pict>
                <v:shape id="Text Box 7" o:spid="_x0000_s1031" type="#_x0000_t202" style="position:absolute;margin-left:69.4pt;margin-top:-.6pt;width:490.5pt;height:20.25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">
                  <v:textbox>
                    <w:txbxContent>
                      <w:p w:rsidR="00DB029F" w:rsidRPr="003D2DA3" w:rsidRDefault="00FE1611" w:rsidP="00BA7EF8">
                        <w:r>
                          <w:t xml:space="preserve"> </w:t>
                        </w:r>
                        <w:r w:rsidR="00531426">
                          <w:t>38 Chestnut Grove Southend on Sea Essex</w:t>
                        </w:r>
                      </w:p>
                    </w:txbxContent>
                  </v:textbox>
                </v:shape>
              </w:pict>
            </w:r>
            <w:r w:rsidR="00DB029F" w:rsidRPr="00A66E1C">
              <w:rPr>
                <w:sz w:val="18"/>
                <w:szCs w:val="18"/>
              </w:rPr>
              <w:t>Home address</w:t>
            </w:r>
            <w:r w:rsidR="00DB029F">
              <w:rPr>
                <w:sz w:val="18"/>
                <w:szCs w:val="18"/>
              </w:rPr>
              <w:t>:</w:t>
            </w:r>
            <w:r w:rsidR="00DB029F" w:rsidRPr="00A66E1C">
              <w:rPr>
                <w:b/>
                <w:sz w:val="18"/>
                <w:szCs w:val="18"/>
              </w:rPr>
              <w:t xml:space="preserve">    </w:t>
            </w:r>
          </w:p>
          <w:p w:rsidR="00DB029F" w:rsidRPr="00A37C89" w:rsidRDefault="006C67FD" w:rsidP="00B441D7">
            <w:pPr>
              <w:rPr>
                <w:sz w:val="18"/>
                <w:szCs w:val="18"/>
              </w:rPr>
            </w:pPr>
            <w:r w:rsidRPr="006C67FD">
              <w:rPr>
                <w:noProof/>
              </w:rPr>
              <w:pict>
                <v:shape id="Text Box 8" o:spid="_x0000_s1032" type="#_x0000_t202" style="position:absolute;margin-left:209.35pt;margin-top:13.3pt;width:27.05pt;height:19.55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">
                  <v:textbox>
                    <w:txbxContent>
                      <w:p w:rsidR="00DB029F" w:rsidRDefault="00531426" w:rsidP="00BA7EF8">
                        <w:r>
                          <w:t>X</w:t>
                        </w:r>
                      </w:p>
                    </w:txbxContent>
                  </v:textbox>
                </v:shape>
              </w:pict>
            </w:r>
            <w:r w:rsidRPr="006C67FD">
              <w:rPr>
                <w:noProof/>
              </w:rPr>
              <w:pict>
                <v:shape id="Text Box 9" o:spid="_x0000_s1033" type="#_x0000_t202" style="position:absolute;margin-left:69.8pt;margin-top:13.75pt;width:27.05pt;height:19.55pt;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">
                  <v:textbox>
                    <w:txbxContent>
                      <w:p w:rsidR="00DB029F" w:rsidRPr="002677EC" w:rsidRDefault="00DB029F" w:rsidP="00BA7EF8">
                        <w:pPr>
                          <w:rPr>
                            <w:lang w:val="en-US"/>
                          </w:rPr>
                        </w:pPr>
                      </w:p>
                    </w:txbxContent>
                  </v:textbox>
                </v:shape>
              </w:pict>
            </w:r>
            <w:r w:rsidR="00DB029F">
              <w:br/>
            </w:r>
            <w:r w:rsidR="00DB029F" w:rsidRPr="00A66E1C">
              <w:rPr>
                <w:sz w:val="18"/>
                <w:szCs w:val="18"/>
              </w:rPr>
              <w:t xml:space="preserve">Status:  Carer                         Client/Service User </w:t>
            </w:r>
          </w:p>
          <w:p w:rsidR="00DB029F" w:rsidRDefault="00DB029F" w:rsidP="00B441D7"/>
        </w:tc>
      </w:tr>
    </w:tbl>
    <w:p w:rsidR="00DB029F" w:rsidRDefault="00DB029F" w:rsidP="00051805"/>
    <w:tbl>
      <w:tblPr>
        <w:tblW w:w="11464" w:type="dxa"/>
        <w:tblInd w:w="-1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464"/>
      </w:tblGrid>
      <w:tr w:rsidR="00DB029F" w:rsidTr="00FF3EA5">
        <w:trPr>
          <w:trHeight w:val="1307"/>
        </w:trPr>
        <w:tc>
          <w:tcPr>
            <w:tcW w:w="11464" w:type="dxa"/>
            <w:shd w:val="clear" w:color="auto" w:fill="D9D9D9"/>
          </w:tcPr>
          <w:p w:rsidR="00DB029F" w:rsidRDefault="00DB029F" w:rsidP="00B441D7">
            <w:pPr>
              <w:ind w:left="-9"/>
              <w:rPr>
                <w:b/>
                <w:sz w:val="18"/>
                <w:szCs w:val="18"/>
              </w:rPr>
            </w:pPr>
            <w:r w:rsidRPr="00A66E1C">
              <w:rPr>
                <w:rFonts w:cs="Arial"/>
                <w:b/>
                <w:sz w:val="18"/>
                <w:szCs w:val="18"/>
              </w:rPr>
              <w:t xml:space="preserve">2. </w:t>
            </w:r>
            <w:r>
              <w:rPr>
                <w:b/>
                <w:sz w:val="18"/>
                <w:szCs w:val="18"/>
              </w:rPr>
              <w:t>Incident/Accident</w:t>
            </w:r>
            <w:r w:rsidRPr="00A66E1C">
              <w:rPr>
                <w:b/>
                <w:sz w:val="18"/>
                <w:szCs w:val="18"/>
              </w:rPr>
              <w:t xml:space="preserve"> details:</w:t>
            </w:r>
          </w:p>
          <w:p w:rsidR="00DB029F" w:rsidRDefault="006C67FD" w:rsidP="00B441D7">
            <w:pPr>
              <w:ind w:left="-9"/>
              <w:rPr>
                <w:sz w:val="18"/>
                <w:szCs w:val="18"/>
              </w:rPr>
            </w:pPr>
            <w:r w:rsidRPr="006C67FD">
              <w:rPr>
                <w:noProof/>
              </w:rPr>
              <w:pict>
                <v:shape id="Text Box 10" o:spid="_x0000_s1034" type="#_x0000_t202" style="position:absolute;left:0;text-align:left;margin-left:304.75pt;margin-top:5.1pt;width:109.7pt;height:19.55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">
                  <v:textbox>
                    <w:txbxContent>
                      <w:p w:rsidR="00DB029F" w:rsidRPr="002677EC" w:rsidRDefault="00531426" w:rsidP="00BA7EF8">
                        <w:pPr>
                          <w:rPr>
                            <w:lang w:val="en-US"/>
                          </w:rPr>
                        </w:pPr>
                        <w:r>
                          <w:rPr>
                            <w:lang w:val="en-US"/>
                          </w:rPr>
                          <w:t>1</w:t>
                        </w:r>
                        <w:r w:rsidR="00CF19E1">
                          <w:rPr>
                            <w:lang w:val="en-US"/>
                          </w:rPr>
                          <w:t>4</w:t>
                        </w:r>
                        <w:r>
                          <w:rPr>
                            <w:lang w:val="en-US"/>
                          </w:rPr>
                          <w:t>20</w:t>
                        </w:r>
                      </w:p>
                    </w:txbxContent>
                  </v:textbox>
                </v:shape>
              </w:pict>
            </w:r>
            <w:r w:rsidRPr="006C67FD">
              <w:rPr>
                <w:noProof/>
              </w:rPr>
              <w:pict>
                <v:shape id="Text Box 11" o:spid="_x0000_s1035" type="#_x0000_t202" style="position:absolute;left:0;text-align:left;margin-left:102pt;margin-top:5.05pt;width:162pt;height:20.25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">
                  <v:textbox>
                    <w:txbxContent>
                      <w:p w:rsidR="00DB029F" w:rsidRPr="003D2DA3" w:rsidRDefault="00FE1611" w:rsidP="00BA7EF8">
                        <w:r>
                          <w:t xml:space="preserve"> </w:t>
                        </w:r>
                        <w:r w:rsidR="00531426">
                          <w:t>20/8/15</w:t>
                        </w:r>
                      </w:p>
                    </w:txbxContent>
                  </v:textbox>
                </v:shape>
              </w:pict>
            </w:r>
          </w:p>
          <w:p w:rsidR="00DB029F" w:rsidRDefault="00DB029F" w:rsidP="00B441D7">
            <w:pPr>
              <w:ind w:left="-9"/>
              <w:rPr>
                <w:sz w:val="18"/>
                <w:szCs w:val="18"/>
              </w:rPr>
            </w:pPr>
            <w:r>
              <w:rPr>
                <w:sz w:val="18"/>
                <w:szCs w:val="18"/>
              </w:rPr>
              <w:t>Date of incident/accident</w:t>
            </w:r>
            <w:r w:rsidRPr="00A66E1C">
              <w:rPr>
                <w:sz w:val="18"/>
                <w:szCs w:val="18"/>
              </w:rPr>
              <w:t xml:space="preserve">   </w:t>
            </w:r>
            <w:r>
              <w:rPr>
                <w:sz w:val="18"/>
                <w:szCs w:val="18"/>
              </w:rPr>
              <w:t xml:space="preserve">                        </w:t>
            </w:r>
            <w:r w:rsidRPr="00A66E1C">
              <w:rPr>
                <w:sz w:val="18"/>
                <w:szCs w:val="18"/>
              </w:rPr>
              <w:t xml:space="preserve">   </w:t>
            </w:r>
            <w:r>
              <w:rPr>
                <w:sz w:val="18"/>
                <w:szCs w:val="18"/>
              </w:rPr>
              <w:t xml:space="preserve">                      </w:t>
            </w:r>
            <w:r>
              <w:rPr>
                <w:sz w:val="18"/>
                <w:szCs w:val="18"/>
              </w:rPr>
              <w:tab/>
              <w:t xml:space="preserve">         Time:  </w:t>
            </w:r>
            <w:r w:rsidRPr="00A66E1C">
              <w:rPr>
                <w:sz w:val="18"/>
                <w:szCs w:val="18"/>
              </w:rPr>
              <w:t xml:space="preserve">       </w:t>
            </w:r>
            <w:r w:rsidRPr="00A66E1C">
              <w:rPr>
                <w:b/>
                <w:sz w:val="18"/>
                <w:szCs w:val="18"/>
              </w:rPr>
              <w:t xml:space="preserve">               </w:t>
            </w:r>
            <w:r w:rsidRPr="00A66E1C">
              <w:rPr>
                <w:sz w:val="18"/>
                <w:szCs w:val="18"/>
              </w:rPr>
              <w:t xml:space="preserve">   </w:t>
            </w:r>
            <w:r>
              <w:rPr>
                <w:sz w:val="18"/>
                <w:szCs w:val="18"/>
              </w:rPr>
              <w:t xml:space="preserve">                             </w:t>
            </w:r>
          </w:p>
          <w:p w:rsidR="00DB029F" w:rsidRDefault="00DB029F" w:rsidP="00B441D7">
            <w:pPr>
              <w:ind w:left="-9"/>
              <w:rPr>
                <w:sz w:val="18"/>
                <w:szCs w:val="18"/>
              </w:rPr>
            </w:pPr>
          </w:p>
          <w:p w:rsidR="00DB029F" w:rsidRDefault="006C67FD" w:rsidP="00B441D7">
            <w:pPr>
              <w:ind w:left="-9"/>
              <w:rPr>
                <w:sz w:val="18"/>
                <w:szCs w:val="18"/>
              </w:rPr>
            </w:pPr>
            <w:r w:rsidRPr="006C67FD">
              <w:rPr>
                <w:noProof/>
              </w:rPr>
              <w:pict>
                <v:shape id="Text Box 12" o:spid="_x0000_s1036" type="#_x0000_t202" style="position:absolute;left:0;text-align:left;margin-left:378.75pt;margin-top:1.25pt;width:184.5pt;height:20.25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">
                  <v:textbox>
                    <w:txbxContent>
                      <w:p w:rsidR="00DB029F" w:rsidRPr="003D2DA3" w:rsidRDefault="00DB029F" w:rsidP="00BA7EF8">
                        <w:r>
                          <w:t xml:space="preserve"> </w:t>
                        </w:r>
                        <w:r w:rsidR="00531426">
                          <w:t>Camp Site</w:t>
                        </w:r>
                      </w:p>
                    </w:txbxContent>
                  </v:textbox>
                </v:shape>
              </w:pict>
            </w:r>
            <w:r w:rsidRPr="006C67FD">
              <w:rPr>
                <w:noProof/>
              </w:rPr>
              <w:pict>
                <v:shape id="Text Box 13" o:spid="_x0000_s1037" type="#_x0000_t202" style="position:absolute;left:0;text-align:left;margin-left:65.6pt;margin-top:.85pt;width:210.75pt;height:20.25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">
                  <v:textbox>
                    <w:txbxContent>
                      <w:p w:rsidR="00DB029F" w:rsidRPr="003D2DA3" w:rsidRDefault="00FE1611" w:rsidP="00BA7EF8">
                        <w:r>
                          <w:t xml:space="preserve"> </w:t>
                        </w:r>
                        <w:r w:rsidR="00531426">
                          <w:t>Stubbers</w:t>
                        </w:r>
                      </w:p>
                    </w:txbxContent>
                  </v:textbox>
                </v:shape>
              </w:pict>
            </w:r>
            <w:r w:rsidR="00DB029F" w:rsidRPr="00A66E1C">
              <w:rPr>
                <w:sz w:val="18"/>
                <w:szCs w:val="18"/>
              </w:rPr>
              <w:t>Premises/site</w:t>
            </w:r>
            <w:r w:rsidR="00DB029F">
              <w:tab/>
              <w:t xml:space="preserve">                                                                </w:t>
            </w:r>
            <w:r w:rsidR="00DB029F" w:rsidRPr="00A66E1C">
              <w:rPr>
                <w:sz w:val="18"/>
                <w:szCs w:val="18"/>
              </w:rPr>
              <w:t xml:space="preserve">Exact location: </w:t>
            </w:r>
          </w:p>
          <w:p w:rsidR="00DB029F" w:rsidRDefault="00DB029F" w:rsidP="00B441D7">
            <w:pPr>
              <w:ind w:left="-9"/>
            </w:pPr>
            <w:r>
              <w:rPr>
                <w:sz w:val="18"/>
                <w:szCs w:val="18"/>
              </w:rPr>
              <w:t xml:space="preserve">                                                                                                                  </w:t>
            </w:r>
            <w:r w:rsidRPr="00A66E1C">
              <w:rPr>
                <w:sz w:val="18"/>
                <w:szCs w:val="18"/>
              </w:rPr>
              <w:t>(</w:t>
            </w:r>
            <w:proofErr w:type="spellStart"/>
            <w:r w:rsidRPr="00A66E1C">
              <w:rPr>
                <w:sz w:val="18"/>
                <w:szCs w:val="18"/>
              </w:rPr>
              <w:t>eg</w:t>
            </w:r>
            <w:proofErr w:type="spellEnd"/>
            <w:r w:rsidRPr="00A66E1C">
              <w:rPr>
                <w:sz w:val="18"/>
                <w:szCs w:val="18"/>
              </w:rPr>
              <w:t>. room no., kitchen)</w:t>
            </w:r>
            <w:r>
              <w:rPr>
                <w:sz w:val="18"/>
                <w:szCs w:val="18"/>
              </w:rPr>
              <w:t xml:space="preserve">                                                                                                           </w:t>
            </w:r>
          </w:p>
        </w:tc>
      </w:tr>
    </w:tbl>
    <w:p w:rsidR="00DB029F" w:rsidRDefault="00DB029F" w:rsidP="00BA7EF8">
      <w:pPr>
        <w:ind w:left="-1701"/>
      </w:pPr>
    </w:p>
    <w:tbl>
      <w:tblPr>
        <w:tblW w:w="11449" w:type="dxa"/>
        <w:tblInd w:w="-1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449"/>
      </w:tblGrid>
      <w:tr w:rsidR="00DB029F" w:rsidTr="00FF3EA5">
        <w:trPr>
          <w:trHeight w:val="3344"/>
        </w:trPr>
        <w:tc>
          <w:tcPr>
            <w:tcW w:w="11449" w:type="dxa"/>
            <w:shd w:val="clear" w:color="auto" w:fill="D9D9D9"/>
          </w:tcPr>
          <w:p w:rsidR="00DB029F" w:rsidRPr="00A66E1C" w:rsidRDefault="00DB029F" w:rsidP="00B441D7">
            <w:pPr>
              <w:rPr>
                <w:b/>
                <w:sz w:val="18"/>
                <w:szCs w:val="18"/>
              </w:rPr>
            </w:pPr>
            <w:r>
              <w:rPr>
                <w:b/>
                <w:sz w:val="18"/>
                <w:szCs w:val="18"/>
              </w:rPr>
              <w:t xml:space="preserve">3. About the Incident/Accident: </w:t>
            </w:r>
            <w:r w:rsidRPr="00A66E1C">
              <w:rPr>
                <w:sz w:val="18"/>
                <w:szCs w:val="18"/>
              </w:rPr>
              <w:t>What happened? (who was doing what at the time of the accident).</w:t>
            </w:r>
            <w:r w:rsidRPr="00A66E1C">
              <w:rPr>
                <w:b/>
                <w:sz w:val="18"/>
                <w:szCs w:val="18"/>
              </w:rPr>
              <w:t xml:space="preserve"> </w:t>
            </w:r>
          </w:p>
          <w:p w:rsidR="00DB029F" w:rsidRDefault="006C67FD" w:rsidP="00B441D7">
            <w:r w:rsidRPr="006C67FD">
              <w:rPr>
                <w:noProof/>
              </w:rPr>
              <w:pict>
                <v:shape id="Text Box 14" o:spid="_x0000_s1038" type="#_x0000_t202" style="position:absolute;margin-left:-1pt;margin-top:2.2pt;width:564pt;height:153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">
                  <v:textbox>
                    <w:txbxContent>
                      <w:p w:rsidR="00DB029F" w:rsidRDefault="00531426" w:rsidP="00BA7EF8">
                        <w:pPr>
                          <w:rPr>
                            <w:sz w:val="20"/>
                            <w:szCs w:val="20"/>
                            <w:lang w:val="en-US"/>
                          </w:rPr>
                        </w:pPr>
                        <w:r>
                          <w:rPr>
                            <w:sz w:val="20"/>
                            <w:szCs w:val="20"/>
                            <w:lang w:val="en-US"/>
                          </w:rPr>
                          <w:t>Cameron had been asking all morning for Simon to text his mum/dad to go to football on Saturday, he had been grabbing at Simons arm and poking him. Simon requested for Cameron to stop each time telling him to stop grabbing and that once the morning activities was over a text would be sent to his parents, which was done. Cameron then persisted in asking what was happening and grabbing. Again he was told to stop the grabbing, as Simon turned to talk to another person Cameron slapped him round the face.</w:t>
                        </w:r>
                      </w:p>
                      <w:p w:rsidR="00531426" w:rsidRDefault="00531426" w:rsidP="00BA7EF8">
                        <w:pPr>
                          <w:rPr>
                            <w:sz w:val="20"/>
                            <w:szCs w:val="20"/>
                            <w:lang w:val="en-US"/>
                          </w:rPr>
                        </w:pPr>
                        <w:r>
                          <w:rPr>
                            <w:sz w:val="20"/>
                            <w:szCs w:val="20"/>
                            <w:lang w:val="en-US"/>
                          </w:rPr>
                          <w:t>Simon took hold of his arm and lowered it to his side and told Cameron never to do that again and that he needed to take 10mins out. Steve then spoke to Cameron and took him for a walk to calm down. On his return he did apologise to Simon, but the grabbing continued</w:t>
                        </w:r>
                        <w:r w:rsidR="00CF19E1">
                          <w:rPr>
                            <w:sz w:val="20"/>
                            <w:szCs w:val="20"/>
                            <w:lang w:val="en-US"/>
                          </w:rPr>
                          <w:t xml:space="preserve"> and further telling him to stop from other staff did not avert this action. Staff had to continually reiterate that it is not appropriate to keep </w:t>
                        </w:r>
                        <w:r w:rsidR="00CF19E1">
                          <w:rPr>
                            <w:sz w:val="20"/>
                            <w:szCs w:val="20"/>
                            <w:lang w:val="en-US"/>
                          </w:rPr>
                          <w:t>gra</w:t>
                        </w:r>
                        <w:r w:rsidR="00697066">
                          <w:rPr>
                            <w:sz w:val="20"/>
                            <w:szCs w:val="20"/>
                            <w:lang w:val="en-US"/>
                          </w:rPr>
                          <w:t>bb</w:t>
                        </w:r>
                        <w:r w:rsidR="00CF19E1">
                          <w:rPr>
                            <w:sz w:val="20"/>
                            <w:szCs w:val="20"/>
                            <w:lang w:val="en-US"/>
                          </w:rPr>
                          <w:t>ing them or other person.</w:t>
                        </w:r>
                      </w:p>
                      <w:p w:rsidR="00CF19E1" w:rsidRPr="002677EC" w:rsidRDefault="00CF19E1" w:rsidP="00BA7EF8">
                        <w:pPr>
                          <w:rPr>
                            <w:sz w:val="20"/>
                            <w:szCs w:val="20"/>
                            <w:lang w:val="en-US"/>
                          </w:rPr>
                        </w:pPr>
                        <w:r>
                          <w:rPr>
                            <w:sz w:val="20"/>
                            <w:szCs w:val="20"/>
                            <w:lang w:val="en-US"/>
                          </w:rPr>
                          <w:t>Cameron did not join in the next activity and stayed in camp to help Monique clearing up after lunch.</w:t>
                        </w:r>
                      </w:p>
                    </w:txbxContent>
                  </v:textbox>
                </v:shape>
              </w:pict>
            </w:r>
          </w:p>
        </w:tc>
      </w:tr>
    </w:tbl>
    <w:p w:rsidR="00DB029F" w:rsidRDefault="00DB029F" w:rsidP="00BA7EF8">
      <w:pPr>
        <w:ind w:left="-1701"/>
      </w:pPr>
    </w:p>
    <w:tbl>
      <w:tblPr>
        <w:tblW w:w="114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435"/>
      </w:tblGrid>
      <w:tr w:rsidR="00DB029F" w:rsidTr="00FF3EA5">
        <w:trPr>
          <w:trHeight w:val="1264"/>
        </w:trPr>
        <w:tc>
          <w:tcPr>
            <w:tcW w:w="11435" w:type="dxa"/>
            <w:shd w:val="clear" w:color="auto" w:fill="D9D9D9"/>
          </w:tcPr>
          <w:p w:rsidR="00DB029F" w:rsidRDefault="00DB029F" w:rsidP="00B441D7">
            <w:pPr>
              <w:ind w:right="-1165"/>
              <w:rPr>
                <w:b/>
                <w:sz w:val="18"/>
                <w:szCs w:val="18"/>
              </w:rPr>
            </w:pPr>
            <w:r w:rsidRPr="00A66E1C">
              <w:rPr>
                <w:b/>
                <w:sz w:val="18"/>
                <w:szCs w:val="18"/>
              </w:rPr>
              <w:t xml:space="preserve">4. Witnesses name and contact details: </w:t>
            </w:r>
            <w:r>
              <w:rPr>
                <w:b/>
                <w:sz w:val="18"/>
                <w:szCs w:val="18"/>
              </w:rPr>
              <w:t xml:space="preserve">                                              </w:t>
            </w:r>
          </w:p>
          <w:p w:rsidR="00DB029F" w:rsidRDefault="006C67FD" w:rsidP="00B441D7">
            <w:pPr>
              <w:ind w:right="-1165"/>
              <w:rPr>
                <w:b/>
                <w:sz w:val="18"/>
                <w:szCs w:val="18"/>
              </w:rPr>
            </w:pPr>
            <w:r w:rsidRPr="006C67FD">
              <w:rPr>
                <w:noProof/>
              </w:rPr>
              <w:pict>
                <v:shape id="Text Box 15" o:spid="_x0000_s1039" type="#_x0000_t202" style="position:absolute;margin-left:.45pt;margin-top:.25pt;width:252pt;height:51.75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">
                  <v:textbox>
                    <w:txbxContent>
                      <w:p w:rsidR="00DB029F" w:rsidRDefault="00CF19E1" w:rsidP="00BA7EF8">
                        <w:r>
                          <w:t>Steve Mervish.  07782 168999</w:t>
                        </w:r>
                      </w:p>
                      <w:p w:rsidR="00DB029F" w:rsidRPr="00FF4BEF" w:rsidRDefault="00DB029F" w:rsidP="00BA7EF8">
                        <w:pPr>
                          <w:rPr>
                            <w:sz w:val="20"/>
                            <w:szCs w:val="20"/>
                          </w:rPr>
                        </w:pPr>
                      </w:p>
                    </w:txbxContent>
                  </v:textbox>
                </v:shape>
              </w:pict>
            </w:r>
            <w:r w:rsidR="00DB029F">
              <w:rPr>
                <w:b/>
                <w:sz w:val="18"/>
                <w:szCs w:val="18"/>
              </w:rPr>
              <w:t xml:space="preserve">                                                                                                            </w:t>
            </w:r>
          </w:p>
          <w:p w:rsidR="00DB029F" w:rsidRDefault="006C67FD" w:rsidP="00B441D7">
            <w:pPr>
              <w:ind w:right="-1165"/>
              <w:rPr>
                <w:b/>
                <w:sz w:val="18"/>
                <w:szCs w:val="18"/>
              </w:rPr>
            </w:pPr>
            <w:r w:rsidRPr="006C67FD">
              <w:rPr>
                <w:noProof/>
              </w:rPr>
              <w:pict>
                <v:shape id="Text Box 16" o:spid="_x0000_s1040" type="#_x0000_t202" style="position:absolute;margin-left:450.5pt;margin-top:4.3pt;width:27.05pt;height:19.55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">
                  <v:textbox>
                    <w:txbxContent>
                      <w:p w:rsidR="00DB029F" w:rsidRPr="002677EC" w:rsidRDefault="00CF19E1" w:rsidP="00BA7EF8">
                        <w:pPr>
                          <w:rPr>
                            <w:lang w:val="en-US"/>
                          </w:rPr>
                        </w:pPr>
                        <w:r>
                          <w:rPr>
                            <w:lang w:val="en-US"/>
                          </w:rPr>
                          <w:t>X</w:t>
                        </w:r>
                      </w:p>
                    </w:txbxContent>
                  </v:textbox>
                </v:shape>
              </w:pict>
            </w:r>
            <w:r w:rsidRPr="006C67FD">
              <w:rPr>
                <w:noProof/>
              </w:rPr>
              <w:pict>
                <v:shape id="Text Box 17" o:spid="_x0000_s1041" type="#_x0000_t202" style="position:absolute;margin-left:398.65pt;margin-top:4.4pt;width:27.05pt;height:19.55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">
                  <v:textbox>
                    <w:txbxContent>
                      <w:p w:rsidR="00DB029F" w:rsidRDefault="00DB029F" w:rsidP="00BA7EF8"/>
                    </w:txbxContent>
                  </v:textbox>
                </v:shape>
              </w:pict>
            </w:r>
          </w:p>
          <w:p w:rsidR="00DB029F" w:rsidRDefault="00DB029F" w:rsidP="00B441D7">
            <w:pPr>
              <w:ind w:right="-1165"/>
              <w:rPr>
                <w:b/>
                <w:sz w:val="18"/>
                <w:szCs w:val="18"/>
              </w:rPr>
            </w:pPr>
            <w:r>
              <w:rPr>
                <w:b/>
                <w:sz w:val="18"/>
                <w:szCs w:val="18"/>
              </w:rPr>
              <w:t xml:space="preserve">                                                                                                               </w:t>
            </w:r>
            <w:r w:rsidRPr="00A66E1C">
              <w:rPr>
                <w:b/>
                <w:sz w:val="18"/>
                <w:szCs w:val="18"/>
              </w:rPr>
              <w:t xml:space="preserve">Statement(s) attached:  Yes  </w:t>
            </w:r>
            <w:r>
              <w:rPr>
                <w:b/>
                <w:sz w:val="18"/>
                <w:szCs w:val="18"/>
              </w:rPr>
              <w:t xml:space="preserve">             No</w:t>
            </w:r>
          </w:p>
          <w:p w:rsidR="00DB029F" w:rsidRDefault="00DB029F" w:rsidP="00B441D7">
            <w:pPr>
              <w:ind w:right="-1165"/>
              <w:rPr>
                <w:b/>
                <w:sz w:val="18"/>
                <w:szCs w:val="18"/>
              </w:rPr>
            </w:pPr>
          </w:p>
          <w:p w:rsidR="00DB029F" w:rsidRDefault="00DB029F" w:rsidP="00B441D7"/>
        </w:tc>
      </w:tr>
    </w:tbl>
    <w:p w:rsidR="00DB029F" w:rsidRDefault="00DB029F" w:rsidP="00BA7EF8">
      <w:pPr>
        <w:ind w:left="-1701"/>
      </w:pPr>
    </w:p>
    <w:tbl>
      <w:tblPr>
        <w:tblW w:w="11419" w:type="dxa"/>
        <w:tblInd w:w="-1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419"/>
      </w:tblGrid>
      <w:tr w:rsidR="00DB029F" w:rsidTr="00FF3EA5">
        <w:trPr>
          <w:trHeight w:val="2554"/>
        </w:trPr>
        <w:tc>
          <w:tcPr>
            <w:tcW w:w="11419" w:type="dxa"/>
            <w:shd w:val="clear" w:color="auto" w:fill="D9D9D9"/>
          </w:tcPr>
          <w:p w:rsidR="00DB029F" w:rsidRDefault="00DB029F" w:rsidP="00B441D7">
            <w:pPr>
              <w:rPr>
                <w:b/>
              </w:rPr>
            </w:pPr>
            <w:r>
              <w:rPr>
                <w:b/>
                <w:sz w:val="18"/>
                <w:szCs w:val="18"/>
              </w:rPr>
              <w:lastRenderedPageBreak/>
              <w:t xml:space="preserve">5. Accident Type </w:t>
            </w:r>
            <w:r w:rsidRPr="000E163F">
              <w:rPr>
                <w:b/>
                <w:sz w:val="20"/>
                <w:szCs w:val="20"/>
              </w:rPr>
              <w:t>(please tick one box only)</w:t>
            </w:r>
          </w:p>
          <w:p w:rsidR="00DB029F" w:rsidRDefault="006C67FD" w:rsidP="00B441D7">
            <w:pPr>
              <w:rPr>
                <w:sz w:val="18"/>
              </w:rPr>
            </w:pPr>
            <w:r w:rsidRPr="006C67FD">
              <w:rPr>
                <w:noProof/>
              </w:rPr>
              <w:pict>
                <v:shape id="Text Box 18" o:spid="_x0000_s1042" type="#_x0000_t202" style="position:absolute;margin-left:357.75pt;margin-top:.55pt;width:27.05pt;height:19.5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">
                  <v:textbox>
                    <w:txbxContent>
                      <w:p w:rsidR="00DB029F" w:rsidRDefault="00DB029F" w:rsidP="00BA7EF8"/>
                    </w:txbxContent>
                  </v:textbox>
                </v:shape>
              </w:pict>
            </w:r>
            <w:r w:rsidRPr="006C67FD">
              <w:rPr>
                <w:noProof/>
              </w:rPr>
              <w:pict>
                <v:shape id="Text Box 19" o:spid="_x0000_s1043" type="#_x0000_t202" style="position:absolute;margin-left:504.3pt;margin-top:-.05pt;width:27.05pt;height:19.5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">
                  <v:textbox>
                    <w:txbxContent>
                      <w:p w:rsidR="00DB029F" w:rsidRDefault="00DB029F" w:rsidP="00BA7EF8"/>
                    </w:txbxContent>
                  </v:textbox>
                </v:shape>
              </w:pict>
            </w:r>
            <w:r w:rsidRPr="006C67FD">
              <w:rPr>
                <w:noProof/>
              </w:rPr>
              <w:pict>
                <v:shape id="Text Box 20" o:spid="_x0000_s1044" type="#_x0000_t202" style="position:absolute;margin-left:253.05pt;margin-top:.7pt;width:27.05pt;height:19.5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">
                  <v:textbox>
                    <w:txbxContent>
                      <w:p w:rsidR="00DB029F" w:rsidRDefault="00DB029F" w:rsidP="00BA7EF8"/>
                    </w:txbxContent>
                  </v:textbox>
                </v:shape>
              </w:pict>
            </w:r>
            <w:r w:rsidRPr="006C67FD">
              <w:rPr>
                <w:noProof/>
              </w:rPr>
              <w:pict>
                <v:shape id="Text Box 21" o:spid="_x0000_s1045" type="#_x0000_t202" style="position:absolute;margin-left:110.05pt;margin-top:.7pt;width:27.05pt;height:19.55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">
                  <v:textbox>
                    <w:txbxContent>
                      <w:p w:rsidR="00DB029F" w:rsidRDefault="00DB029F" w:rsidP="00BA7EF8"/>
                    </w:txbxContent>
                  </v:textbox>
                </v:shape>
              </w:pict>
            </w:r>
          </w:p>
          <w:p w:rsidR="00DB029F" w:rsidRDefault="00DB029F" w:rsidP="00B441D7">
            <w:pPr>
              <w:rPr>
                <w:sz w:val="18"/>
              </w:rPr>
            </w:pPr>
            <w:r>
              <w:rPr>
                <w:sz w:val="18"/>
              </w:rPr>
              <w:t>moving/handling of object                 slip/trip/fall on same level                  violence                           moving/handling of person</w:t>
            </w:r>
          </w:p>
          <w:p w:rsidR="00DB029F" w:rsidRDefault="006C67FD" w:rsidP="00B441D7">
            <w:pPr>
              <w:rPr>
                <w:sz w:val="18"/>
              </w:rPr>
            </w:pPr>
            <w:r w:rsidRPr="006C67FD">
              <w:rPr>
                <w:noProof/>
              </w:rPr>
              <w:pict>
                <v:shape id="Text Box 22" o:spid="_x0000_s1046" type="#_x0000_t202" style="position:absolute;margin-left:109.75pt;margin-top:3.7pt;width:27.05pt;height:19.5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">
                  <v:textbox>
                    <w:txbxContent>
                      <w:p w:rsidR="00DB029F" w:rsidRDefault="00DB029F" w:rsidP="00BA7EF8"/>
                    </w:txbxContent>
                  </v:textbox>
                </v:shape>
              </w:pict>
            </w:r>
            <w:r w:rsidRPr="006C67FD">
              <w:rPr>
                <w:noProof/>
              </w:rPr>
              <w:pict>
                <v:shape id="Text Box 23" o:spid="_x0000_s1047" type="#_x0000_t202" style="position:absolute;margin-left:504.45pt;margin-top:2.95pt;width:27.05pt;height:19.5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">
                  <v:textbox>
                    <w:txbxContent>
                      <w:p w:rsidR="00DB029F" w:rsidRDefault="00DB029F" w:rsidP="00BA7EF8"/>
                    </w:txbxContent>
                  </v:textbox>
                </v:shape>
              </w:pict>
            </w:r>
            <w:r w:rsidRPr="006C67FD">
              <w:rPr>
                <w:noProof/>
              </w:rPr>
              <w:pict>
                <v:shape id="Text Box 24" o:spid="_x0000_s1048" type="#_x0000_t202" style="position:absolute;margin-left:358.2pt;margin-top:3.7pt;width:27.05pt;height:19.5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">
                  <v:textbox>
                    <w:txbxContent>
                      <w:p w:rsidR="00DB029F" w:rsidRDefault="00DB029F" w:rsidP="00BA7EF8"/>
                    </w:txbxContent>
                  </v:textbox>
                </v:shape>
              </w:pict>
            </w:r>
            <w:r w:rsidRPr="006C67FD">
              <w:rPr>
                <w:noProof/>
              </w:rPr>
              <w:pict>
                <v:shape id="Text Box 25" o:spid="_x0000_s1049" type="#_x0000_t202" style="position:absolute;margin-left:253.2pt;margin-top:3.7pt;width:27.05pt;height:19.5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">
                  <v:textbox>
                    <w:txbxContent>
                      <w:p w:rsidR="00DB029F" w:rsidRDefault="00DB029F" w:rsidP="00BA7EF8"/>
                    </w:txbxContent>
                  </v:textbox>
                </v:shape>
              </w:pict>
            </w:r>
          </w:p>
          <w:p w:rsidR="00DB029F" w:rsidRDefault="00DB029F" w:rsidP="00B441D7">
            <w:pPr>
              <w:rPr>
                <w:sz w:val="18"/>
              </w:rPr>
            </w:pPr>
            <w:r>
              <w:rPr>
                <w:sz w:val="18"/>
              </w:rPr>
              <w:t>fall from height                                   road traffic collision                          struck against</w:t>
            </w:r>
            <w:r w:rsidRPr="00A66E1C">
              <w:rPr>
                <w:sz w:val="18"/>
                <w:szCs w:val="18"/>
              </w:rPr>
              <w:t xml:space="preserve"> </w:t>
            </w:r>
            <w:r>
              <w:rPr>
                <w:sz w:val="18"/>
                <w:szCs w:val="18"/>
              </w:rPr>
              <w:t xml:space="preserve">                  </w:t>
            </w:r>
            <w:r>
              <w:rPr>
                <w:sz w:val="18"/>
              </w:rPr>
              <w:t>machinery/equipment</w:t>
            </w:r>
          </w:p>
          <w:p w:rsidR="00DB029F" w:rsidRDefault="006C67FD" w:rsidP="00B441D7">
            <w:pPr>
              <w:rPr>
                <w:sz w:val="18"/>
              </w:rPr>
            </w:pPr>
            <w:r w:rsidRPr="006C67FD">
              <w:rPr>
                <w:noProof/>
              </w:rPr>
              <w:pict>
                <v:shape id="Text Box 26" o:spid="_x0000_s1050" type="#_x0000_t202" style="position:absolute;margin-left:504.25pt;margin-top:5.65pt;width:27.05pt;height:19.5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">
                  <v:textbox>
                    <w:txbxContent>
                      <w:p w:rsidR="00DB029F" w:rsidRDefault="00DB029F" w:rsidP="00BA7EF8"/>
                    </w:txbxContent>
                  </v:textbox>
                </v:shape>
              </w:pict>
            </w:r>
            <w:r w:rsidRPr="006C67FD">
              <w:rPr>
                <w:noProof/>
              </w:rPr>
              <w:pict>
                <v:shape id="Text Box 27" o:spid="_x0000_s1051" type="#_x0000_t202" style="position:absolute;margin-left:358pt;margin-top:6.4pt;width:27.05pt;height:19.5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">
                  <v:textbox>
                    <w:txbxContent>
                      <w:p w:rsidR="00DB029F" w:rsidRDefault="00DB029F" w:rsidP="00BA7EF8"/>
                    </w:txbxContent>
                  </v:textbox>
                </v:shape>
              </w:pict>
            </w:r>
            <w:r w:rsidRPr="006C67FD">
              <w:rPr>
                <w:noProof/>
              </w:rPr>
              <w:pict>
                <v:shape id="Text Box 28" o:spid="_x0000_s1052" type="#_x0000_t202" style="position:absolute;margin-left:252.95pt;margin-top:7pt;width:27.05pt;height:19.5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">
                  <v:textbox>
                    <w:txbxContent>
                      <w:p w:rsidR="00DB029F" w:rsidRDefault="00DB029F" w:rsidP="00BA7EF8"/>
                    </w:txbxContent>
                  </v:textbox>
                </v:shape>
              </w:pict>
            </w:r>
            <w:r w:rsidRPr="006C67FD">
              <w:rPr>
                <w:noProof/>
              </w:rPr>
              <w:pict>
                <v:shape id="Text Box 29" o:spid="_x0000_s1053" type="#_x0000_t202" style="position:absolute;margin-left:109.8pt;margin-top:5.8pt;width:27.05pt;height:19.55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">
                  <v:textbox>
                    <w:txbxContent>
                      <w:p w:rsidR="00DB029F" w:rsidRDefault="00DB029F" w:rsidP="00BA7EF8"/>
                    </w:txbxContent>
                  </v:textbox>
                </v:shape>
              </w:pict>
            </w:r>
          </w:p>
          <w:p w:rsidR="00DB029F" w:rsidRDefault="00DB029F" w:rsidP="00B441D7">
            <w:pPr>
              <w:rPr>
                <w:sz w:val="18"/>
              </w:rPr>
            </w:pPr>
            <w:r>
              <w:rPr>
                <w:sz w:val="18"/>
              </w:rPr>
              <w:t>animal contact                                   struck by</w:t>
            </w:r>
            <w:r>
              <w:rPr>
                <w:sz w:val="18"/>
                <w:szCs w:val="18"/>
              </w:rPr>
              <w:t xml:space="preserve">                                           </w:t>
            </w:r>
            <w:r>
              <w:rPr>
                <w:sz w:val="18"/>
              </w:rPr>
              <w:t>electrical injury</w:t>
            </w:r>
            <w:r>
              <w:rPr>
                <w:sz w:val="18"/>
              </w:rPr>
              <w:tab/>
              <w:t xml:space="preserve">             near miss</w:t>
            </w:r>
          </w:p>
          <w:p w:rsidR="00DB029F" w:rsidRDefault="006C67FD" w:rsidP="00B441D7">
            <w:pPr>
              <w:rPr>
                <w:sz w:val="18"/>
              </w:rPr>
            </w:pPr>
            <w:r w:rsidRPr="006C67FD">
              <w:rPr>
                <w:noProof/>
              </w:rPr>
              <w:pict>
                <v:shape id="Text Box 30" o:spid="_x0000_s1054" type="#_x0000_t202" style="position:absolute;margin-left:358.3pt;margin-top:9.15pt;width:27.05pt;height:19.5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">
                  <v:textbox>
                    <w:txbxContent>
                      <w:p w:rsidR="00DB029F" w:rsidRDefault="00DB029F" w:rsidP="00BA7EF8"/>
                    </w:txbxContent>
                  </v:textbox>
                </v:shape>
              </w:pict>
            </w:r>
            <w:r w:rsidRPr="006C67FD">
              <w:rPr>
                <w:noProof/>
              </w:rPr>
              <w:pict>
                <v:shape id="Text Box 31" o:spid="_x0000_s1055" type="#_x0000_t202" style="position:absolute;margin-left:504.35pt;margin-top:7.45pt;width:27.05pt;height:19.5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">
                  <v:textbox>
                    <w:txbxContent>
                      <w:p w:rsidR="00DB029F" w:rsidRDefault="00DB029F" w:rsidP="00BA7EF8"/>
                    </w:txbxContent>
                  </v:textbox>
                </v:shape>
              </w:pict>
            </w:r>
            <w:r w:rsidRPr="006C67FD">
              <w:rPr>
                <w:noProof/>
              </w:rPr>
              <w:pict>
                <v:shape id="Text Box 32" o:spid="_x0000_s1056" type="#_x0000_t202" style="position:absolute;margin-left:253.1pt;margin-top:8.9pt;width:27.05pt;height:19.5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">
                  <v:textbox>
                    <w:txbxContent>
                      <w:p w:rsidR="00DB029F" w:rsidRDefault="00DB029F" w:rsidP="00BA7EF8"/>
                    </w:txbxContent>
                  </v:textbox>
                </v:shape>
              </w:pict>
            </w:r>
            <w:r w:rsidRPr="006C67FD">
              <w:rPr>
                <w:noProof/>
              </w:rPr>
              <w:pict>
                <v:shape id="Text Box 33" o:spid="_x0000_s1057" type="#_x0000_t202" style="position:absolute;margin-left:109.85pt;margin-top:8.4pt;width:27.05pt;height:19.5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">
                  <v:textbox>
                    <w:txbxContent>
                      <w:p w:rsidR="00DB029F" w:rsidRDefault="00DB029F" w:rsidP="00BA7EF8"/>
                    </w:txbxContent>
                  </v:textbox>
                </v:shape>
              </w:pict>
            </w:r>
          </w:p>
          <w:p w:rsidR="00DB029F" w:rsidRDefault="00DB029F" w:rsidP="00B441D7">
            <w:pPr>
              <w:ind w:left="9" w:hanging="9"/>
              <w:rPr>
                <w:sz w:val="18"/>
              </w:rPr>
            </w:pPr>
            <w:r>
              <w:rPr>
                <w:sz w:val="18"/>
              </w:rPr>
              <w:t>sharp object</w:t>
            </w:r>
            <w:r>
              <w:rPr>
                <w:sz w:val="18"/>
              </w:rPr>
              <w:tab/>
              <w:t xml:space="preserve">                             awkward movement                          hot/cold contact                hazardous substance</w:t>
            </w:r>
          </w:p>
          <w:p w:rsidR="00DB029F" w:rsidRDefault="00DB029F" w:rsidP="00B441D7">
            <w:pPr>
              <w:rPr>
                <w:sz w:val="18"/>
              </w:rPr>
            </w:pPr>
          </w:p>
          <w:p w:rsidR="00DB029F" w:rsidRDefault="006C67FD" w:rsidP="00B441D7">
            <w:pPr>
              <w:ind w:firstLine="9"/>
            </w:pPr>
            <w:r w:rsidRPr="006C67FD">
              <w:rPr>
                <w:noProof/>
              </w:rPr>
              <w:pict>
                <v:shape id="Text Box 34" o:spid="_x0000_s1058" type="#_x0000_t202" style="position:absolute;left:0;text-align:left;margin-left:109.5pt;margin-top:.25pt;width:177.8pt;height:19.5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">
                  <v:textbox>
                    <w:txbxContent>
                      <w:p w:rsidR="00DB029F" w:rsidRPr="002677EC" w:rsidRDefault="00DB029F" w:rsidP="00BA7EF8">
                        <w:pPr>
                          <w:rPr>
                            <w:lang w:val="en-US"/>
                          </w:rPr>
                        </w:pPr>
                      </w:p>
                    </w:txbxContent>
                  </v:textbox>
                </v:shape>
              </w:pict>
            </w:r>
            <w:r w:rsidR="00DB029F">
              <w:rPr>
                <w:sz w:val="18"/>
              </w:rPr>
              <w:t xml:space="preserve">other (please specify)                 </w:t>
            </w:r>
          </w:p>
        </w:tc>
      </w:tr>
    </w:tbl>
    <w:p w:rsidR="00DB029F" w:rsidRDefault="00DB029F" w:rsidP="00BA7EF8">
      <w:pPr>
        <w:ind w:left="-1701"/>
      </w:pPr>
    </w:p>
    <w:tbl>
      <w:tblPr>
        <w:tblW w:w="11434" w:type="dxa"/>
        <w:tblInd w:w="-1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434"/>
      </w:tblGrid>
      <w:tr w:rsidR="00DB029F" w:rsidTr="00FF3EA5">
        <w:trPr>
          <w:trHeight w:val="3209"/>
        </w:trPr>
        <w:tc>
          <w:tcPr>
            <w:tcW w:w="11434" w:type="dxa"/>
            <w:shd w:val="clear" w:color="auto" w:fill="D9D9D9"/>
          </w:tcPr>
          <w:p w:rsidR="00DB029F" w:rsidRDefault="00DB029F" w:rsidP="00B441D7">
            <w:pPr>
              <w:rPr>
                <w:b/>
                <w:sz w:val="20"/>
                <w:szCs w:val="20"/>
              </w:rPr>
            </w:pPr>
            <w:r>
              <w:rPr>
                <w:b/>
                <w:sz w:val="20"/>
                <w:szCs w:val="20"/>
              </w:rPr>
              <w:t xml:space="preserve">6. </w:t>
            </w:r>
            <w:r w:rsidRPr="000E163F">
              <w:rPr>
                <w:b/>
                <w:sz w:val="20"/>
                <w:szCs w:val="20"/>
              </w:rPr>
              <w:t>Complete for violent incidents only -  Incident details (please tick one box)</w:t>
            </w:r>
            <w:r>
              <w:rPr>
                <w:b/>
                <w:sz w:val="20"/>
                <w:szCs w:val="20"/>
              </w:rPr>
              <w:t xml:space="preserve">                                 </w:t>
            </w:r>
            <w:r>
              <w:rPr>
                <w:sz w:val="18"/>
                <w:szCs w:val="18"/>
              </w:rPr>
              <w:t>please tick if person</w:t>
            </w:r>
          </w:p>
          <w:p w:rsidR="00DB029F" w:rsidRDefault="006C67FD" w:rsidP="00B441D7">
            <w:pPr>
              <w:rPr>
                <w:sz w:val="20"/>
                <w:szCs w:val="20"/>
              </w:rPr>
            </w:pPr>
            <w:r w:rsidRPr="006C67FD">
              <w:rPr>
                <w:noProof/>
              </w:rPr>
              <w:pict>
                <v:shape id="Text Box 35" o:spid="_x0000_s1059" type="#_x0000_t202" style="position:absolute;margin-left:521.05pt;margin-top:9.4pt;width:27.05pt;height:19.5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">
                  <v:textbox>
                    <w:txbxContent>
                      <w:p w:rsidR="00DB029F" w:rsidRDefault="00DB029F" w:rsidP="00FF3EA5"/>
                    </w:txbxContent>
                  </v:textbox>
                </v:shape>
              </w:pict>
            </w:r>
            <w:r w:rsidRPr="006C67FD">
              <w:rPr>
                <w:noProof/>
              </w:rPr>
              <w:pict>
                <v:shape id="Text Box 36" o:spid="_x0000_s1060" type="#_x0000_t202" style="position:absolute;margin-left:424.25pt;margin-top:7.3pt;width:27.05pt;height:19.5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">
                  <v:textbox>
                    <w:txbxContent>
                      <w:p w:rsidR="00DB029F" w:rsidRDefault="00DB029F" w:rsidP="00BA7EF8"/>
                    </w:txbxContent>
                  </v:textbox>
                </v:shape>
              </w:pict>
            </w:r>
            <w:r w:rsidRPr="006C67FD">
              <w:rPr>
                <w:noProof/>
              </w:rPr>
              <w:pict>
                <v:shape id="Text Box 37" o:spid="_x0000_s1061" type="#_x0000_t202" style="position:absolute;margin-left:311.5pt;margin-top:7.1pt;width:27.05pt;height:19.5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">
                  <v:textbox>
                    <w:txbxContent>
                      <w:p w:rsidR="00DB029F" w:rsidRDefault="00DB029F" w:rsidP="00BA7EF8"/>
                    </w:txbxContent>
                  </v:textbox>
                </v:shape>
              </w:pict>
            </w:r>
            <w:r w:rsidRPr="006C67FD">
              <w:rPr>
                <w:noProof/>
              </w:rPr>
              <w:pict>
                <v:shape id="Text Box 38" o:spid="_x0000_s1062" type="#_x0000_t202" style="position:absolute;margin-left:167.8pt;margin-top:7.8pt;width:27.05pt;height:19.5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">
                  <v:textbox>
                    <w:txbxContent>
                      <w:p w:rsidR="00DB029F" w:rsidRDefault="00AE2384" w:rsidP="00BA7EF8">
                        <w:r>
                          <w:t>X</w:t>
                        </w:r>
                      </w:p>
                    </w:txbxContent>
                  </v:textbox>
                </v:shape>
              </w:pict>
            </w:r>
            <w:r w:rsidR="00DB029F">
              <w:rPr>
                <w:sz w:val="20"/>
                <w:szCs w:val="20"/>
              </w:rPr>
              <w:t xml:space="preserve">                                                                                                                                                                    </w:t>
            </w:r>
            <w:r w:rsidR="00DB029F">
              <w:rPr>
                <w:sz w:val="18"/>
              </w:rPr>
              <w:t>was not necessarily</w:t>
            </w:r>
          </w:p>
          <w:p w:rsidR="00DB029F" w:rsidRDefault="00DB029F" w:rsidP="00B441D7">
            <w:pPr>
              <w:rPr>
                <w:sz w:val="18"/>
                <w:szCs w:val="18"/>
              </w:rPr>
            </w:pPr>
            <w:r w:rsidRPr="00D34263">
              <w:rPr>
                <w:b/>
                <w:sz w:val="20"/>
                <w:szCs w:val="20"/>
              </w:rPr>
              <w:t xml:space="preserve">Nature of Incident </w:t>
            </w:r>
            <w:r>
              <w:rPr>
                <w:b/>
                <w:sz w:val="20"/>
                <w:szCs w:val="20"/>
              </w:rPr>
              <w:t xml:space="preserve">-  </w:t>
            </w:r>
            <w:r>
              <w:rPr>
                <w:sz w:val="18"/>
                <w:szCs w:val="18"/>
              </w:rPr>
              <w:t xml:space="preserve">Physical assault                threat/verbal abuse                          </w:t>
            </w:r>
            <w:r w:rsidRPr="00A66E1C">
              <w:rPr>
                <w:sz w:val="18"/>
                <w:szCs w:val="18"/>
              </w:rPr>
              <w:t>property dama</w:t>
            </w:r>
            <w:r>
              <w:rPr>
                <w:sz w:val="18"/>
                <w:szCs w:val="18"/>
              </w:rPr>
              <w:t xml:space="preserve">ged                </w:t>
            </w:r>
            <w:r>
              <w:rPr>
                <w:sz w:val="18"/>
              </w:rPr>
              <w:t>responsible for</w:t>
            </w:r>
          </w:p>
          <w:p w:rsidR="00DB029F" w:rsidRPr="00D34263" w:rsidRDefault="00DB029F" w:rsidP="00B441D7">
            <w:pPr>
              <w:rPr>
                <w:sz w:val="20"/>
                <w:szCs w:val="20"/>
              </w:rPr>
            </w:pPr>
            <w:r>
              <w:rPr>
                <w:sz w:val="18"/>
                <w:szCs w:val="18"/>
              </w:rPr>
              <w:t xml:space="preserve">                                                                                (inc. telephone </w:t>
            </w:r>
            <w:r w:rsidRPr="00A66E1C">
              <w:rPr>
                <w:sz w:val="18"/>
                <w:szCs w:val="18"/>
              </w:rPr>
              <w:t>and written)</w:t>
            </w:r>
            <w:r>
              <w:rPr>
                <w:sz w:val="18"/>
                <w:szCs w:val="18"/>
              </w:rPr>
              <w:t xml:space="preserve">                                                           </w:t>
            </w:r>
            <w:r>
              <w:rPr>
                <w:sz w:val="18"/>
              </w:rPr>
              <w:t>their actions</w:t>
            </w:r>
          </w:p>
          <w:p w:rsidR="00DB029F" w:rsidRDefault="006C67FD" w:rsidP="00B441D7">
            <w:pPr>
              <w:rPr>
                <w:sz w:val="18"/>
                <w:szCs w:val="18"/>
              </w:rPr>
            </w:pPr>
            <w:r w:rsidRPr="006C67FD">
              <w:rPr>
                <w:noProof/>
              </w:rPr>
              <w:pict>
                <v:shape id="Text Box 39" o:spid="_x0000_s1063" type="#_x0000_t202" style="position:absolute;margin-left:480.05pt;margin-top:7.55pt;width:83.3pt;height:19.5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">
                  <v:textbox>
                    <w:txbxContent>
                      <w:p w:rsidR="00DB029F" w:rsidRPr="00D34263" w:rsidRDefault="00DB029F" w:rsidP="00BA7EF8">
                        <w:pPr>
                          <w:rPr>
                            <w:sz w:val="20"/>
                            <w:szCs w:val="20"/>
                          </w:rPr>
                        </w:pPr>
                      </w:p>
                    </w:txbxContent>
                  </v:textbox>
                </v:shape>
              </w:pict>
            </w:r>
            <w:r w:rsidRPr="006C67FD">
              <w:rPr>
                <w:noProof/>
              </w:rPr>
              <w:pict>
                <v:shape id="Text Box 40" o:spid="_x0000_s1064" type="#_x0000_t202" style="position:absolute;margin-left:268.75pt;margin-top:6.55pt;width:27.05pt;height:19.5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">
                  <v:textbox>
                    <w:txbxContent>
                      <w:p w:rsidR="00DB029F" w:rsidRDefault="00DB029F" w:rsidP="00BA7EF8"/>
                    </w:txbxContent>
                  </v:textbox>
                </v:shape>
              </w:pict>
            </w:r>
            <w:r w:rsidRPr="006C67FD">
              <w:rPr>
                <w:noProof/>
              </w:rPr>
              <w:pict>
                <v:shape id="Text Box 41" o:spid="_x0000_s1065" type="#_x0000_t202" style="position:absolute;margin-left:167.55pt;margin-top:4.8pt;width:27.05pt;height:19.5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">
                  <v:textbox>
                    <w:txbxContent>
                      <w:p w:rsidR="00DB029F" w:rsidRDefault="00AE2384" w:rsidP="00BA7EF8">
                        <w:r>
                          <w:t>X</w:t>
                        </w:r>
                      </w:p>
                    </w:txbxContent>
                  </v:textbox>
                </v:shape>
              </w:pict>
            </w:r>
            <w:r w:rsidRPr="006C67FD">
              <w:rPr>
                <w:noProof/>
              </w:rPr>
              <w:pict>
                <v:shape id="Text Box 42" o:spid="_x0000_s1066" type="#_x0000_t202" style="position:absolute;margin-left:384.7pt;margin-top:7.1pt;width:27.05pt;height:19.5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">
                  <v:textbox>
                    <w:txbxContent>
                      <w:p w:rsidR="00DB029F" w:rsidRDefault="00DB029F" w:rsidP="00BA7EF8"/>
                    </w:txbxContent>
                  </v:textbox>
                </v:shape>
              </w:pict>
            </w:r>
          </w:p>
          <w:p w:rsidR="00DB029F" w:rsidRPr="00FF4BEF" w:rsidRDefault="00DB029F" w:rsidP="00B441D7">
            <w:pPr>
              <w:rPr>
                <w:b/>
                <w:sz w:val="20"/>
                <w:szCs w:val="20"/>
              </w:rPr>
            </w:pPr>
            <w:r w:rsidRPr="00D34263">
              <w:rPr>
                <w:b/>
                <w:sz w:val="20"/>
                <w:szCs w:val="20"/>
              </w:rPr>
              <w:t>Nature of Activity</w:t>
            </w:r>
            <w:r>
              <w:rPr>
                <w:b/>
                <w:sz w:val="20"/>
                <w:szCs w:val="20"/>
              </w:rPr>
              <w:t xml:space="preserve">  -  </w:t>
            </w:r>
            <w:r w:rsidRPr="00A66E1C">
              <w:rPr>
                <w:sz w:val="18"/>
                <w:szCs w:val="18"/>
              </w:rPr>
              <w:t>support/</w:t>
            </w:r>
            <w:r>
              <w:rPr>
                <w:sz w:val="18"/>
                <w:szCs w:val="18"/>
              </w:rPr>
              <w:t xml:space="preserve">                              personal care                  </w:t>
            </w:r>
            <w:r w:rsidRPr="00A66E1C">
              <w:rPr>
                <w:sz w:val="18"/>
                <w:szCs w:val="18"/>
              </w:rPr>
              <w:t>t</w:t>
            </w:r>
            <w:r>
              <w:rPr>
                <w:sz w:val="18"/>
                <w:szCs w:val="18"/>
              </w:rPr>
              <w:t xml:space="preserve">ransporting client                other </w:t>
            </w:r>
          </w:p>
          <w:p w:rsidR="00DB029F" w:rsidRDefault="00DB029F" w:rsidP="00B441D7">
            <w:pPr>
              <w:rPr>
                <w:sz w:val="18"/>
                <w:szCs w:val="18"/>
              </w:rPr>
            </w:pPr>
            <w:r>
              <w:rPr>
                <w:sz w:val="18"/>
                <w:szCs w:val="18"/>
              </w:rPr>
              <w:t xml:space="preserve">                                       assisting                                                                                                                 (please specify)       </w:t>
            </w:r>
          </w:p>
          <w:p w:rsidR="00DB029F" w:rsidRDefault="006C67FD" w:rsidP="00B441D7">
            <w:pPr>
              <w:rPr>
                <w:b/>
                <w:sz w:val="20"/>
                <w:szCs w:val="20"/>
              </w:rPr>
            </w:pPr>
            <w:r w:rsidRPr="006C67FD">
              <w:rPr>
                <w:noProof/>
              </w:rPr>
              <w:pict>
                <v:shape id="Text Box 43" o:spid="_x0000_s1067" type="#_x0000_t202" style="position:absolute;margin-left:168.4pt;margin-top:8pt;width:27.05pt;height:19.5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">
                  <v:textbox>
                    <w:txbxContent>
                      <w:p w:rsidR="00DB029F" w:rsidRDefault="00AE2384" w:rsidP="00BA7EF8">
                        <w:r>
                          <w:t>N</w:t>
                        </w:r>
                      </w:p>
                    </w:txbxContent>
                  </v:textbox>
                </v:shape>
              </w:pict>
            </w:r>
            <w:r w:rsidRPr="006C67FD">
              <w:rPr>
                <w:noProof/>
              </w:rPr>
              <w:pict>
                <v:shape id="Text Box 44" o:spid="_x0000_s1068" type="#_x0000_t202" style="position:absolute;margin-left:527.4pt;margin-top:8.35pt;width:27.05pt;height:19.5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">
                  <v:textbox>
                    <w:txbxContent>
                      <w:p w:rsidR="00DB029F" w:rsidRDefault="00DB029F" w:rsidP="00BA7EF8"/>
                    </w:txbxContent>
                  </v:textbox>
                </v:shape>
              </w:pict>
            </w:r>
            <w:r w:rsidRPr="006C67FD">
              <w:rPr>
                <w:noProof/>
              </w:rPr>
              <w:pict>
                <v:shape id="Text Box 45" o:spid="_x0000_s1069" type="#_x0000_t202" style="position:absolute;margin-left:385.2pt;margin-top:7.9pt;width:27.05pt;height:19.5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">
                  <v:textbox>
                    <w:txbxContent>
                      <w:p w:rsidR="00DB029F" w:rsidRDefault="00AE2384" w:rsidP="00BA7EF8">
                        <w:r>
                          <w:t>N</w:t>
                        </w:r>
                      </w:p>
                    </w:txbxContent>
                  </v:textbox>
                </v:shape>
              </w:pict>
            </w:r>
            <w:r w:rsidRPr="006C67FD">
              <w:rPr>
                <w:noProof/>
              </w:rPr>
              <w:pict>
                <v:shape id="Text Box 46" o:spid="_x0000_s1070" type="#_x0000_t202" style="position:absolute;margin-left:268.5pt;margin-top:8.1pt;width:27.05pt;height:19.5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">
                  <v:textbox>
                    <w:txbxContent>
                      <w:p w:rsidR="00DB029F" w:rsidRDefault="00AE2384" w:rsidP="00BA7EF8">
                        <w:r>
                          <w:t>N</w:t>
                        </w:r>
                      </w:p>
                    </w:txbxContent>
                  </v:textbox>
                </v:shape>
              </w:pict>
            </w:r>
          </w:p>
          <w:p w:rsidR="00DB029F" w:rsidRDefault="00DB029F" w:rsidP="00B441D7">
            <w:pPr>
              <w:rPr>
                <w:sz w:val="18"/>
              </w:rPr>
            </w:pPr>
            <w:r w:rsidRPr="00D34263">
              <w:rPr>
                <w:b/>
                <w:sz w:val="20"/>
                <w:szCs w:val="20"/>
              </w:rPr>
              <w:t xml:space="preserve">Other Factors </w:t>
            </w:r>
            <w:r>
              <w:rPr>
                <w:b/>
                <w:sz w:val="20"/>
                <w:szCs w:val="20"/>
              </w:rPr>
              <w:t xml:space="preserve"> -       </w:t>
            </w:r>
            <w:r>
              <w:rPr>
                <w:sz w:val="18"/>
              </w:rPr>
              <w:t>was carer/                             were police                     was a weapon                      some form of prejudice</w:t>
            </w:r>
          </w:p>
          <w:p w:rsidR="00DB029F" w:rsidRDefault="00DB029F" w:rsidP="00B441D7">
            <w:pPr>
              <w:rPr>
                <w:sz w:val="18"/>
              </w:rPr>
            </w:pPr>
            <w:r>
              <w:rPr>
                <w:sz w:val="18"/>
              </w:rPr>
              <w:t xml:space="preserve">                                      client alone?                         involved?                        used?                 </w:t>
            </w:r>
          </w:p>
          <w:p w:rsidR="00DB029F" w:rsidRDefault="006C67FD" w:rsidP="00B441D7">
            <w:pPr>
              <w:rPr>
                <w:sz w:val="18"/>
              </w:rPr>
            </w:pPr>
            <w:r w:rsidRPr="006C67FD">
              <w:rPr>
                <w:noProof/>
              </w:rPr>
              <w:pict>
                <v:shape id="Text Box 47" o:spid="_x0000_s1071" type="#_x0000_t202" style="position:absolute;margin-left:219.45pt;margin-top:2.7pt;width:27.05pt;height:19.5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">
                  <v:textbox>
                    <w:txbxContent>
                      <w:p w:rsidR="00DB029F" w:rsidRDefault="00AE2384" w:rsidP="00BA7EF8">
                        <w:r>
                          <w:t>Y</w:t>
                        </w:r>
                      </w:p>
                    </w:txbxContent>
                  </v:textbox>
                </v:shape>
              </w:pict>
            </w:r>
            <w:r w:rsidRPr="006C67FD">
              <w:rPr>
                <w:noProof/>
              </w:rPr>
              <w:pict>
                <v:shape id="Text Box 48" o:spid="_x0000_s1072" type="#_x0000_t202" style="position:absolute;margin-left:384.85pt;margin-top:2.4pt;width:27.05pt;height:19.5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">
                  <v:textbox>
                    <w:txbxContent>
                      <w:p w:rsidR="00DB029F" w:rsidRDefault="00AE2384" w:rsidP="00BA7EF8">
                        <w:r>
                          <w:t>Y</w:t>
                        </w:r>
                      </w:p>
                    </w:txbxContent>
                  </v:textbox>
                </v:shape>
              </w:pict>
            </w:r>
            <w:r w:rsidR="00DB029F">
              <w:rPr>
                <w:sz w:val="18"/>
              </w:rPr>
              <w:t xml:space="preserve">                               </w:t>
            </w:r>
          </w:p>
          <w:p w:rsidR="00DB029F" w:rsidRPr="00D34263" w:rsidRDefault="00DB029F" w:rsidP="00B441D7">
            <w:pPr>
              <w:rPr>
                <w:b/>
                <w:sz w:val="20"/>
                <w:szCs w:val="20"/>
              </w:rPr>
            </w:pPr>
            <w:r>
              <w:rPr>
                <w:sz w:val="18"/>
              </w:rPr>
              <w:t xml:space="preserve">                                     physical intervention/restraint                           challenging behaviour                      </w:t>
            </w:r>
          </w:p>
          <w:p w:rsidR="00DB029F" w:rsidRDefault="006C67FD" w:rsidP="00B441D7">
            <w:pPr>
              <w:rPr>
                <w:b/>
                <w:sz w:val="20"/>
                <w:szCs w:val="20"/>
              </w:rPr>
            </w:pPr>
            <w:r w:rsidRPr="006C67FD">
              <w:rPr>
                <w:noProof/>
              </w:rPr>
              <w:pict>
                <v:shape id="Text Box 49" o:spid="_x0000_s1073" type="#_x0000_t202" style="position:absolute;margin-left:277.95pt;margin-top:3.8pt;width:285.05pt;height:23.3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">
                  <v:textbox>
                    <w:txbxContent>
                      <w:p w:rsidR="00DB029F" w:rsidRPr="00D34263" w:rsidRDefault="00DB029F" w:rsidP="00BA7EF8">
                        <w:pPr>
                          <w:rPr>
                            <w:sz w:val="20"/>
                            <w:szCs w:val="20"/>
                          </w:rPr>
                        </w:pPr>
                      </w:p>
                    </w:txbxContent>
                  </v:textbox>
                </v:shape>
              </w:pict>
            </w:r>
          </w:p>
          <w:p w:rsidR="00DB029F" w:rsidRPr="00DA48DB" w:rsidRDefault="00DB029F" w:rsidP="00B441D7">
            <w:pPr>
              <w:rPr>
                <w:b/>
                <w:sz w:val="20"/>
                <w:szCs w:val="20"/>
              </w:rPr>
            </w:pPr>
            <w:r w:rsidRPr="00DA48DB">
              <w:rPr>
                <w:b/>
                <w:sz w:val="20"/>
                <w:szCs w:val="20"/>
              </w:rPr>
              <w:t>Details of third party/aggressor involved</w:t>
            </w:r>
            <w:r>
              <w:rPr>
                <w:b/>
                <w:sz w:val="20"/>
                <w:szCs w:val="20"/>
              </w:rPr>
              <w:t xml:space="preserve">: </w:t>
            </w:r>
            <w:r w:rsidRPr="00DA48DB">
              <w:rPr>
                <w:sz w:val="20"/>
                <w:szCs w:val="20"/>
              </w:rPr>
              <w:t>Name &amp; Address</w:t>
            </w:r>
            <w:r>
              <w:rPr>
                <w:sz w:val="20"/>
                <w:szCs w:val="20"/>
              </w:rPr>
              <w:t>:</w:t>
            </w:r>
            <w:r>
              <w:rPr>
                <w:b/>
                <w:sz w:val="20"/>
                <w:szCs w:val="20"/>
              </w:rPr>
              <w:t xml:space="preserve"> </w:t>
            </w:r>
          </w:p>
        </w:tc>
      </w:tr>
    </w:tbl>
    <w:p w:rsidR="00DB029F" w:rsidRDefault="00DB029F" w:rsidP="00BA7EF8">
      <w:pPr>
        <w:ind w:left="-1701"/>
      </w:pPr>
    </w:p>
    <w:p w:rsidR="00DB029F" w:rsidRDefault="00DB029F" w:rsidP="00BA7EF8">
      <w:pPr>
        <w:ind w:left="-1701"/>
      </w:pPr>
    </w:p>
    <w:tbl>
      <w:tblPr>
        <w:tblW w:w="11389" w:type="dxa"/>
        <w:tblInd w:w="-1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89"/>
      </w:tblGrid>
      <w:tr w:rsidR="00DB029F" w:rsidTr="0060663A">
        <w:trPr>
          <w:trHeight w:val="4183"/>
        </w:trPr>
        <w:tc>
          <w:tcPr>
            <w:tcW w:w="11389" w:type="dxa"/>
            <w:shd w:val="clear" w:color="auto" w:fill="D9D9D9"/>
          </w:tcPr>
          <w:p w:rsidR="00DB029F" w:rsidRDefault="00DB029F" w:rsidP="00B441D7">
            <w:pPr>
              <w:rPr>
                <w:b/>
                <w:sz w:val="20"/>
                <w:szCs w:val="20"/>
              </w:rPr>
            </w:pPr>
            <w:r w:rsidRPr="00173C53">
              <w:rPr>
                <w:b/>
                <w:sz w:val="20"/>
                <w:szCs w:val="20"/>
              </w:rPr>
              <w:t>7. If injured:</w:t>
            </w:r>
          </w:p>
          <w:p w:rsidR="00DB029F" w:rsidRDefault="006C67FD" w:rsidP="00B441D7">
            <w:pPr>
              <w:rPr>
                <w:sz w:val="20"/>
                <w:szCs w:val="20"/>
              </w:rPr>
            </w:pPr>
            <w:r w:rsidRPr="006C67FD">
              <w:rPr>
                <w:noProof/>
              </w:rPr>
              <w:pict>
                <v:shape id="Text Box 50" o:spid="_x0000_s1074" type="#_x0000_t202" style="position:absolute;margin-left:-.15pt;margin-top:13.45pt;width:369.8pt;height:19.5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">
                  <v:textbox>
                    <w:txbxContent>
                      <w:p w:rsidR="00DB029F" w:rsidRPr="00D34263" w:rsidRDefault="00AE2384" w:rsidP="00BA7EF8">
                        <w:pPr>
                          <w:rPr>
                            <w:sz w:val="20"/>
                            <w:szCs w:val="20"/>
                          </w:rPr>
                        </w:pPr>
                        <w:r>
                          <w:rPr>
                            <w:sz w:val="20"/>
                            <w:szCs w:val="20"/>
                          </w:rPr>
                          <w:t>Face</w:t>
                        </w:r>
                      </w:p>
                    </w:txbxContent>
                  </v:textbox>
                </v:shape>
              </w:pict>
            </w:r>
            <w:r w:rsidR="00DB029F">
              <w:rPr>
                <w:sz w:val="20"/>
                <w:szCs w:val="20"/>
              </w:rPr>
              <w:t>W</w:t>
            </w:r>
            <w:r w:rsidR="00DB029F" w:rsidRPr="00173C53">
              <w:rPr>
                <w:sz w:val="20"/>
                <w:szCs w:val="20"/>
              </w:rPr>
              <w:t>hat part(s) of the body were affected e.g. head, arm  (please indicate left or right)</w:t>
            </w:r>
          </w:p>
          <w:p w:rsidR="00DB029F" w:rsidRDefault="00DB029F" w:rsidP="00B441D7">
            <w:pPr>
              <w:rPr>
                <w:sz w:val="20"/>
                <w:szCs w:val="20"/>
              </w:rPr>
            </w:pPr>
          </w:p>
          <w:p w:rsidR="00DB029F" w:rsidRDefault="00DB029F" w:rsidP="00B441D7">
            <w:pPr>
              <w:rPr>
                <w:sz w:val="20"/>
                <w:szCs w:val="20"/>
              </w:rPr>
            </w:pPr>
          </w:p>
          <w:p w:rsidR="00DB029F" w:rsidRDefault="006C67FD" w:rsidP="00B441D7">
            <w:pPr>
              <w:rPr>
                <w:sz w:val="20"/>
                <w:szCs w:val="20"/>
              </w:rPr>
            </w:pPr>
            <w:r w:rsidRPr="006C67FD">
              <w:rPr>
                <w:noProof/>
              </w:rPr>
              <w:pict>
                <v:shape id="Text Box 51" o:spid="_x0000_s1075" type="#_x0000_t202" style="position:absolute;margin-left:444.15pt;margin-top:5.4pt;width:27.05pt;height:19.5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">
                  <v:textbox>
                    <w:txbxContent>
                      <w:p w:rsidR="00DB029F" w:rsidRDefault="00DB029F" w:rsidP="00BA7EF8"/>
                    </w:txbxContent>
                  </v:textbox>
                </v:shape>
              </w:pict>
            </w:r>
            <w:r w:rsidRPr="006C67FD">
              <w:rPr>
                <w:noProof/>
              </w:rPr>
              <w:pict>
                <v:shape id="Text Box 52" o:spid="_x0000_s1076" type="#_x0000_t202" style="position:absolute;margin-left:359.4pt;margin-top:5.4pt;width:27.05pt;height:19.5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">
                  <v:textbox>
                    <w:txbxContent>
                      <w:p w:rsidR="00DB029F" w:rsidRDefault="00DB029F" w:rsidP="00BA7EF8"/>
                    </w:txbxContent>
                  </v:textbox>
                </v:shape>
              </w:pict>
            </w:r>
            <w:r w:rsidRPr="006C67FD">
              <w:rPr>
                <w:noProof/>
              </w:rPr>
              <w:pict>
                <v:shape id="Text Box 53" o:spid="_x0000_s1077" type="#_x0000_t202" style="position:absolute;margin-left:262.65pt;margin-top:5.4pt;width:27.05pt;height:19.5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">
                  <v:textbox>
                    <w:txbxContent>
                      <w:p w:rsidR="00DB029F" w:rsidRDefault="00DB029F" w:rsidP="00BA7EF8"/>
                    </w:txbxContent>
                  </v:textbox>
                </v:shape>
              </w:pict>
            </w:r>
            <w:r w:rsidRPr="006C67FD">
              <w:rPr>
                <w:noProof/>
              </w:rPr>
              <w:pict>
                <v:shape id="Text Box 54" o:spid="_x0000_s1078" type="#_x0000_t202" style="position:absolute;margin-left:162.3pt;margin-top:5.1pt;width:27.05pt;height:19.5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">
                  <v:textbox>
                    <w:txbxContent>
                      <w:p w:rsidR="00DB029F" w:rsidRDefault="00DB029F" w:rsidP="00BA7EF8"/>
                    </w:txbxContent>
                  </v:textbox>
                </v:shape>
              </w:pict>
            </w:r>
          </w:p>
          <w:p w:rsidR="00DB029F" w:rsidRPr="00173C53" w:rsidRDefault="00DB029F" w:rsidP="00B441D7">
            <w:pPr>
              <w:rPr>
                <w:sz w:val="20"/>
                <w:szCs w:val="20"/>
              </w:rPr>
            </w:pPr>
            <w:r w:rsidRPr="00BD7060">
              <w:rPr>
                <w:b/>
                <w:sz w:val="20"/>
                <w:szCs w:val="20"/>
              </w:rPr>
              <w:t>If injured detail injury</w:t>
            </w:r>
            <w:r w:rsidRPr="00173C53">
              <w:rPr>
                <w:sz w:val="20"/>
                <w:szCs w:val="20"/>
              </w:rPr>
              <w:t>:</w:t>
            </w:r>
            <w:r>
              <w:rPr>
                <w:sz w:val="20"/>
                <w:szCs w:val="20"/>
              </w:rPr>
              <w:t xml:space="preserve"> </w:t>
            </w:r>
            <w:r>
              <w:rPr>
                <w:sz w:val="18"/>
              </w:rPr>
              <w:t xml:space="preserve">cut/abrasion    </w:t>
            </w:r>
            <w:r>
              <w:rPr>
                <w:b/>
                <w:sz w:val="18"/>
              </w:rPr>
              <w:t xml:space="preserve">          </w:t>
            </w:r>
            <w:r>
              <w:rPr>
                <w:sz w:val="18"/>
              </w:rPr>
              <w:t xml:space="preserve"> bruise                              burn/scald  </w:t>
            </w:r>
            <w:r>
              <w:rPr>
                <w:b/>
                <w:sz w:val="18"/>
              </w:rPr>
              <w:t xml:space="preserve">           </w:t>
            </w:r>
            <w:r>
              <w:rPr>
                <w:sz w:val="18"/>
              </w:rPr>
              <w:t xml:space="preserve">          twist/strain</w:t>
            </w:r>
            <w:r>
              <w:rPr>
                <w:b/>
                <w:sz w:val="18"/>
              </w:rPr>
              <w:t xml:space="preserve">  </w:t>
            </w:r>
          </w:p>
          <w:p w:rsidR="00DB029F" w:rsidRDefault="006C67FD" w:rsidP="00B441D7">
            <w:pPr>
              <w:rPr>
                <w:sz w:val="18"/>
              </w:rPr>
            </w:pPr>
            <w:r w:rsidRPr="006C67FD">
              <w:rPr>
                <w:noProof/>
              </w:rPr>
              <w:pict>
                <v:shape id="Text Box 55" o:spid="_x0000_s1079" type="#_x0000_t202" style="position:absolute;margin-left:379.25pt;margin-top:5.5pt;width:130.55pt;height:19.5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">
                  <v:textbox>
                    <w:txbxContent>
                      <w:p w:rsidR="00DB029F" w:rsidRDefault="00AE2384" w:rsidP="00BA7EF8">
                        <w:r>
                          <w:t>Slap to Face</w:t>
                        </w:r>
                      </w:p>
                    </w:txbxContent>
                  </v:textbox>
                </v:shape>
              </w:pict>
            </w:r>
            <w:r w:rsidRPr="006C67FD">
              <w:rPr>
                <w:noProof/>
              </w:rPr>
              <w:pict>
                <v:shape id="Text Box 56" o:spid="_x0000_s1080" type="#_x0000_t202" style="position:absolute;margin-left:263.05pt;margin-top:5.8pt;width:27.05pt;height:19.5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">
                  <v:textbox>
                    <w:txbxContent>
                      <w:p w:rsidR="00DB029F" w:rsidRDefault="00DB029F" w:rsidP="00BA7EF8"/>
                    </w:txbxContent>
                  </v:textbox>
                </v:shape>
              </w:pict>
            </w:r>
            <w:r w:rsidRPr="006C67FD">
              <w:rPr>
                <w:noProof/>
              </w:rPr>
              <w:pict>
                <v:shape id="Text Box 57" o:spid="_x0000_s1081" type="#_x0000_t202" style="position:absolute;margin-left:161.9pt;margin-top:5.95pt;width:27.05pt;height:19.5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">
                  <v:textbox>
                    <w:txbxContent>
                      <w:p w:rsidR="00DB029F" w:rsidRDefault="00DB029F" w:rsidP="00BA7EF8"/>
                    </w:txbxContent>
                  </v:textbox>
                </v:shape>
              </w:pict>
            </w:r>
          </w:p>
          <w:p w:rsidR="00DB029F" w:rsidRDefault="00DB029F" w:rsidP="00B441D7">
            <w:pPr>
              <w:rPr>
                <w:sz w:val="18"/>
              </w:rPr>
            </w:pPr>
            <w:r>
              <w:rPr>
                <w:sz w:val="18"/>
              </w:rPr>
              <w:t xml:space="preserve">                                           fracture                      foreign object</w:t>
            </w:r>
            <w:r>
              <w:rPr>
                <w:b/>
                <w:sz w:val="18"/>
              </w:rPr>
              <w:t xml:space="preserve">                   </w:t>
            </w:r>
            <w:r>
              <w:rPr>
                <w:sz w:val="18"/>
              </w:rPr>
              <w:t>other</w:t>
            </w:r>
            <w:r>
              <w:rPr>
                <w:b/>
                <w:sz w:val="18"/>
              </w:rPr>
              <w:t xml:space="preserve"> </w:t>
            </w:r>
            <w:r>
              <w:rPr>
                <w:sz w:val="16"/>
              </w:rPr>
              <w:t xml:space="preserve">(please specify)                      </w:t>
            </w:r>
          </w:p>
          <w:p w:rsidR="00DB029F" w:rsidRDefault="006C67FD" w:rsidP="00B441D7">
            <w:pPr>
              <w:rPr>
                <w:sz w:val="18"/>
              </w:rPr>
            </w:pPr>
            <w:r w:rsidRPr="006C67FD">
              <w:rPr>
                <w:noProof/>
              </w:rPr>
              <w:pict>
                <v:shape id="Text Box 58" o:spid="_x0000_s1082" type="#_x0000_t202" style="position:absolute;margin-left:359.5pt;margin-top:8.65pt;width:27.05pt;height:19.5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">
                  <v:textbox>
                    <w:txbxContent>
                      <w:p w:rsidR="00DB029F" w:rsidRDefault="00DB029F" w:rsidP="00BA7EF8"/>
                    </w:txbxContent>
                  </v:textbox>
                </v:shape>
              </w:pict>
            </w:r>
          </w:p>
          <w:p w:rsidR="00DB029F" w:rsidRDefault="006C67FD" w:rsidP="00B441D7">
            <w:pPr>
              <w:ind w:left="24" w:hanging="24"/>
              <w:rPr>
                <w:sz w:val="18"/>
              </w:rPr>
            </w:pPr>
            <w:r w:rsidRPr="006C67FD">
              <w:rPr>
                <w:noProof/>
              </w:rPr>
              <w:pict>
                <v:shape id="Text Box 59" o:spid="_x0000_s1083" type="#_x0000_t202" style="position:absolute;left:0;text-align:left;margin-left:262.8pt;margin-top:-.65pt;width:27.05pt;height:19.5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">
                  <v:textbox>
                    <w:txbxContent>
                      <w:p w:rsidR="00DB029F" w:rsidRDefault="00DB029F" w:rsidP="00BA7EF8"/>
                    </w:txbxContent>
                  </v:textbox>
                </v:shape>
              </w:pict>
            </w:r>
            <w:r w:rsidRPr="006C67FD">
              <w:rPr>
                <w:noProof/>
              </w:rPr>
              <w:pict>
                <v:shape id="Text Box 60" o:spid="_x0000_s1084" type="#_x0000_t202" style="position:absolute;left:0;text-align:left;margin-left:162.25pt;margin-top:-.8pt;width:27.05pt;height:19.5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">
                  <v:textbox>
                    <w:txbxContent>
                      <w:p w:rsidR="00DB029F" w:rsidRDefault="00AE2384" w:rsidP="00BA7EF8">
                        <w:r>
                          <w:t>X</w:t>
                        </w:r>
                      </w:p>
                    </w:txbxContent>
                  </v:textbox>
                </v:shape>
              </w:pict>
            </w:r>
            <w:r w:rsidR="00DB029F" w:rsidRPr="00BD7060">
              <w:rPr>
                <w:b/>
                <w:sz w:val="20"/>
                <w:szCs w:val="20"/>
              </w:rPr>
              <w:t>consequences</w:t>
            </w:r>
            <w:r w:rsidR="00DB029F" w:rsidRPr="00BD7060">
              <w:rPr>
                <w:sz w:val="20"/>
                <w:szCs w:val="20"/>
              </w:rPr>
              <w:t>:</w:t>
            </w:r>
            <w:r w:rsidR="00DB029F">
              <w:t xml:space="preserve">           </w:t>
            </w:r>
            <w:r w:rsidR="00DB029F">
              <w:rPr>
                <w:sz w:val="18"/>
              </w:rPr>
              <w:t xml:space="preserve">none                          first aid received  </w:t>
            </w:r>
            <w:r w:rsidR="00DB029F">
              <w:rPr>
                <w:sz w:val="18"/>
              </w:rPr>
              <w:tab/>
              <w:t xml:space="preserve">  sent to hospital </w:t>
            </w:r>
          </w:p>
          <w:p w:rsidR="00DB029F" w:rsidRDefault="00DB029F" w:rsidP="00B441D7">
            <w:pPr>
              <w:ind w:left="24" w:hanging="24"/>
              <w:rPr>
                <w:sz w:val="20"/>
                <w:szCs w:val="20"/>
              </w:rPr>
            </w:pPr>
          </w:p>
          <w:p w:rsidR="00DB029F" w:rsidRDefault="00DB029F" w:rsidP="00B441D7">
            <w:pPr>
              <w:ind w:left="24" w:hanging="24"/>
              <w:rPr>
                <w:sz w:val="18"/>
              </w:rPr>
            </w:pPr>
            <w:r w:rsidRPr="00BD7060">
              <w:rPr>
                <w:b/>
                <w:sz w:val="20"/>
                <w:szCs w:val="20"/>
              </w:rPr>
              <w:t>any other details:</w:t>
            </w:r>
            <w:r>
              <w:t xml:space="preserve">  </w:t>
            </w:r>
            <w:r>
              <w:rPr>
                <w:sz w:val="18"/>
              </w:rPr>
              <w:t>(details of first aid should be included here and records kept locally)</w:t>
            </w:r>
          </w:p>
          <w:p w:rsidR="00DB029F" w:rsidRDefault="006C67FD" w:rsidP="00B441D7">
            <w:pPr>
              <w:ind w:left="24" w:hanging="24"/>
              <w:rPr>
                <w:sz w:val="20"/>
                <w:szCs w:val="20"/>
              </w:rPr>
            </w:pPr>
            <w:r w:rsidRPr="006C67FD">
              <w:rPr>
                <w:noProof/>
              </w:rPr>
              <w:pict>
                <v:shape id="Text Box 61" o:spid="_x0000_s1085" type="#_x0000_t202" style="position:absolute;left:0;text-align:left;margin-left:-3.85pt;margin-top:.95pt;width:564.8pt;height:38.3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">
                  <v:textbox>
                    <w:txbxContent>
                      <w:p w:rsidR="00DB029F" w:rsidRPr="00D34263" w:rsidRDefault="00DB029F" w:rsidP="00BA7EF8">
                        <w:pPr>
                          <w:rPr>
                            <w:sz w:val="20"/>
                            <w:szCs w:val="20"/>
                          </w:rPr>
                        </w:pPr>
                      </w:p>
                    </w:txbxContent>
                  </v:textbox>
                </v:shape>
              </w:pict>
            </w:r>
          </w:p>
          <w:p w:rsidR="00DB029F" w:rsidRDefault="00DB029F" w:rsidP="00B441D7">
            <w:pPr>
              <w:ind w:left="24" w:hanging="24"/>
              <w:rPr>
                <w:sz w:val="20"/>
                <w:szCs w:val="20"/>
              </w:rPr>
            </w:pPr>
          </w:p>
          <w:p w:rsidR="00DB029F" w:rsidRDefault="00DB029F" w:rsidP="00B441D7">
            <w:pPr>
              <w:ind w:left="24" w:hanging="24"/>
              <w:rPr>
                <w:sz w:val="20"/>
                <w:szCs w:val="20"/>
              </w:rPr>
            </w:pPr>
          </w:p>
          <w:p w:rsidR="00DB029F" w:rsidRDefault="006C67FD" w:rsidP="00B441D7">
            <w:pPr>
              <w:ind w:left="24" w:hanging="24"/>
              <w:rPr>
                <w:sz w:val="20"/>
                <w:szCs w:val="20"/>
              </w:rPr>
            </w:pPr>
            <w:r w:rsidRPr="006C67FD">
              <w:rPr>
                <w:noProof/>
              </w:rPr>
              <w:pict>
                <v:shape id="Text Box 62" o:spid="_x0000_s1086" type="#_x0000_t202" style="position:absolute;left:0;text-align:left;margin-left:197.9pt;margin-top:9.95pt;width:362.3pt;height:19.5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">
                  <v:textbox>
                    <w:txbxContent>
                      <w:p w:rsidR="00DB029F" w:rsidRPr="00D34263" w:rsidRDefault="00AE2384" w:rsidP="00BA7EF8">
                        <w:pPr>
                          <w:rPr>
                            <w:sz w:val="20"/>
                            <w:szCs w:val="20"/>
                          </w:rPr>
                        </w:pPr>
                        <w:r>
                          <w:rPr>
                            <w:sz w:val="20"/>
                            <w:szCs w:val="20"/>
                          </w:rPr>
                          <w:t>N/A</w:t>
                        </w:r>
                      </w:p>
                    </w:txbxContent>
                  </v:textbox>
                </v:shape>
              </w:pict>
            </w:r>
          </w:p>
          <w:p w:rsidR="00DB029F" w:rsidRPr="00BD7060" w:rsidRDefault="00DB029F" w:rsidP="00B441D7">
            <w:pPr>
              <w:rPr>
                <w:b/>
                <w:sz w:val="20"/>
                <w:szCs w:val="20"/>
              </w:rPr>
            </w:pPr>
            <w:r w:rsidRPr="00BD7060">
              <w:rPr>
                <w:b/>
                <w:sz w:val="20"/>
                <w:szCs w:val="20"/>
              </w:rPr>
              <w:t>people informed: e.g. next of kin, parents</w:t>
            </w:r>
          </w:p>
          <w:p w:rsidR="00DB029F" w:rsidRPr="00173C53" w:rsidRDefault="00DB029F" w:rsidP="00B441D7">
            <w:pPr>
              <w:rPr>
                <w:sz w:val="20"/>
                <w:szCs w:val="20"/>
              </w:rPr>
            </w:pPr>
          </w:p>
        </w:tc>
      </w:tr>
    </w:tbl>
    <w:p w:rsidR="00DB029F" w:rsidRDefault="00DB029F" w:rsidP="00BA7EF8">
      <w:pPr>
        <w:ind w:left="-1701"/>
      </w:pPr>
    </w:p>
    <w:tbl>
      <w:tblPr>
        <w:tblW w:w="11404" w:type="dxa"/>
        <w:tblInd w:w="-1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404"/>
      </w:tblGrid>
      <w:tr w:rsidR="00DB029F" w:rsidTr="0060663A">
        <w:trPr>
          <w:trHeight w:val="1482"/>
        </w:trPr>
        <w:tc>
          <w:tcPr>
            <w:tcW w:w="11404" w:type="dxa"/>
            <w:shd w:val="clear" w:color="auto" w:fill="D9D9D9"/>
          </w:tcPr>
          <w:p w:rsidR="00DB029F" w:rsidRDefault="006C67FD" w:rsidP="00B441D7">
            <w:pPr>
              <w:ind w:left="-9"/>
              <w:rPr>
                <w:b/>
                <w:sz w:val="20"/>
                <w:szCs w:val="20"/>
              </w:rPr>
            </w:pPr>
            <w:r w:rsidRPr="006C67FD">
              <w:rPr>
                <w:noProof/>
              </w:rPr>
              <w:pict>
                <v:shape id="Text Box 63" o:spid="_x0000_s1087" type="#_x0000_t202" style="position:absolute;left:0;text-align:left;margin-left:249.95pt;margin-top:6.7pt;width:162pt;height:20.2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">
                  <v:textbox>
                    <w:txbxContent>
                      <w:p w:rsidR="00DB029F" w:rsidRPr="003D2DA3" w:rsidRDefault="00AE2384" w:rsidP="00BA7EF8">
                        <w:r>
                          <w:t>22/8/15</w:t>
                        </w:r>
                        <w:r w:rsidR="00FE1611">
                          <w:t xml:space="preserve"> </w:t>
                        </w:r>
                      </w:p>
                    </w:txbxContent>
                  </v:textbox>
                </v:shape>
              </w:pict>
            </w:r>
            <w:r w:rsidRPr="006C67FD">
              <w:rPr>
                <w:noProof/>
              </w:rPr>
              <w:pict>
                <v:shape id="Text Box 64" o:spid="_x0000_s1088" type="#_x0000_t202" style="position:absolute;left:0;text-align:left;margin-left:47.4pt;margin-top:6.95pt;width:162pt;height:20.2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">
                  <v:textbox>
                    <w:txbxContent>
                      <w:p w:rsidR="00DB029F" w:rsidRPr="00AE2384" w:rsidRDefault="00AE2384" w:rsidP="00BA7EF8">
                        <w:pPr>
                          <w:rPr>
                            <w:rFonts w:ascii="Freestyle Script" w:hAnsi="Freestyle Script"/>
                            <w:sz w:val="28"/>
                            <w:szCs w:val="28"/>
                          </w:rPr>
                        </w:pPr>
                        <w:r w:rsidRPr="00AE2384">
                          <w:rPr>
                            <w:rFonts w:ascii="Freestyle Script" w:hAnsi="Freestyle Script"/>
                            <w:sz w:val="28"/>
                            <w:szCs w:val="28"/>
                          </w:rPr>
                          <w:t>SC Sargent</w:t>
                        </w:r>
                        <w:r w:rsidR="00FE1611" w:rsidRPr="00AE2384">
                          <w:rPr>
                            <w:rFonts w:ascii="Freestyle Script" w:hAnsi="Freestyle Script"/>
                            <w:sz w:val="28"/>
                            <w:szCs w:val="28"/>
                          </w:rPr>
                          <w:t xml:space="preserve"> </w:t>
                        </w:r>
                      </w:p>
                    </w:txbxContent>
                  </v:textbox>
                </v:shape>
              </w:pict>
            </w:r>
            <w:r w:rsidR="00DB029F" w:rsidRPr="00BD7060">
              <w:rPr>
                <w:b/>
                <w:sz w:val="20"/>
                <w:szCs w:val="20"/>
              </w:rPr>
              <w:t>8.</w:t>
            </w:r>
          </w:p>
          <w:p w:rsidR="00DB029F" w:rsidRDefault="00DB029F" w:rsidP="00B441D7">
            <w:pPr>
              <w:ind w:left="-9"/>
            </w:pPr>
            <w:r w:rsidRPr="00BD7060">
              <w:rPr>
                <w:sz w:val="20"/>
                <w:szCs w:val="20"/>
              </w:rPr>
              <w:t>Signature</w:t>
            </w:r>
            <w:r>
              <w:rPr>
                <w:sz w:val="20"/>
                <w:szCs w:val="20"/>
              </w:rPr>
              <w:t xml:space="preserve">                                                                D</w:t>
            </w:r>
            <w:r w:rsidRPr="00BD7060">
              <w:rPr>
                <w:sz w:val="20"/>
                <w:szCs w:val="20"/>
              </w:rPr>
              <w:t>ate</w:t>
            </w:r>
            <w:r>
              <w:t xml:space="preserve">  </w:t>
            </w:r>
          </w:p>
          <w:p w:rsidR="00DB029F" w:rsidRDefault="006C67FD" w:rsidP="00B441D7">
            <w:pPr>
              <w:ind w:left="-9"/>
            </w:pPr>
            <w:r w:rsidRPr="006C67FD">
              <w:rPr>
                <w:noProof/>
              </w:rPr>
              <w:pict>
                <v:shape id="Text Box 65" o:spid="_x0000_s1089" type="#_x0000_t202" style="position:absolute;left:0;text-align:left;margin-left:482.8pt;margin-top:9.8pt;width:79.55pt;height:19.5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">
                  <v:textbox>
                    <w:txbxContent>
                      <w:p w:rsidR="00DB029F" w:rsidRPr="002677EC" w:rsidRDefault="00AE2384" w:rsidP="00BA7EF8">
                        <w:pPr>
                          <w:rPr>
                            <w:lang w:val="en-US"/>
                          </w:rPr>
                        </w:pPr>
                        <w:r>
                          <w:rPr>
                            <w:lang w:val="en-US"/>
                          </w:rPr>
                          <w:t>Staff</w:t>
                        </w:r>
                      </w:p>
                    </w:txbxContent>
                  </v:textbox>
                </v:shape>
              </w:pict>
            </w:r>
            <w:r w:rsidRPr="006C67FD">
              <w:rPr>
                <w:noProof/>
              </w:rPr>
              <w:pict>
                <v:shape id="Text Box 66" o:spid="_x0000_s1090" type="#_x0000_t202" style="position:absolute;left:0;text-align:left;margin-left:294.95pt;margin-top:9.95pt;width:147.75pt;height:20.2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">
                  <v:textbox>
                    <w:txbxContent>
                      <w:p w:rsidR="00DB029F" w:rsidRPr="003D2DA3" w:rsidRDefault="00DB029F" w:rsidP="00BA7EF8"/>
                    </w:txbxContent>
                  </v:textbox>
                </v:shape>
              </w:pict>
            </w:r>
          </w:p>
          <w:p w:rsidR="00DB029F" w:rsidRDefault="00DB029F" w:rsidP="00B441D7">
            <w:pPr>
              <w:ind w:left="-9"/>
              <w:rPr>
                <w:sz w:val="20"/>
                <w:szCs w:val="20"/>
              </w:rPr>
            </w:pPr>
            <w:r w:rsidRPr="00BD7060">
              <w:rPr>
                <w:sz w:val="20"/>
                <w:szCs w:val="20"/>
              </w:rPr>
              <w:t>If signing on behalf of the affected person please state your:</w:t>
            </w:r>
            <w:r>
              <w:t xml:space="preserve"> </w:t>
            </w:r>
            <w:r>
              <w:rPr>
                <w:sz w:val="20"/>
                <w:szCs w:val="20"/>
              </w:rPr>
              <w:t>N</w:t>
            </w:r>
            <w:r w:rsidRPr="00BD7060">
              <w:rPr>
                <w:sz w:val="20"/>
                <w:szCs w:val="20"/>
              </w:rPr>
              <w:t xml:space="preserve">ame  </w:t>
            </w:r>
            <w:r>
              <w:t xml:space="preserve">                                           </w:t>
            </w:r>
            <w:r>
              <w:rPr>
                <w:sz w:val="20"/>
                <w:szCs w:val="20"/>
              </w:rPr>
              <w:t xml:space="preserve"> P</w:t>
            </w:r>
            <w:r w:rsidRPr="00BD7060">
              <w:rPr>
                <w:sz w:val="20"/>
                <w:szCs w:val="20"/>
              </w:rPr>
              <w:t>osition</w:t>
            </w:r>
          </w:p>
          <w:p w:rsidR="00DB029F" w:rsidRDefault="006C67FD" w:rsidP="00B441D7">
            <w:pPr>
              <w:ind w:left="-9"/>
              <w:rPr>
                <w:sz w:val="20"/>
                <w:szCs w:val="20"/>
              </w:rPr>
            </w:pPr>
            <w:r w:rsidRPr="006C67FD">
              <w:rPr>
                <w:noProof/>
              </w:rPr>
              <w:pict>
                <v:shape id="Text Box 67" o:spid="_x0000_s1091" type="#_x0000_t202" style="position:absolute;left:0;text-align:left;margin-left:47.95pt;margin-top:9.5pt;width:513.8pt;height:19.5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">
                  <v:textbox>
                    <w:txbxContent>
                      <w:p w:rsidR="00DB029F" w:rsidRPr="002677EC" w:rsidRDefault="00AE2384" w:rsidP="00BA7EF8">
                        <w:pPr>
                          <w:rPr>
                            <w:sz w:val="20"/>
                            <w:szCs w:val="20"/>
                            <w:lang w:val="en-US"/>
                          </w:rPr>
                        </w:pPr>
                        <w:r>
                          <w:rPr>
                            <w:sz w:val="20"/>
                            <w:szCs w:val="20"/>
                            <w:lang w:val="en-US"/>
                          </w:rPr>
                          <w:t>154 South crescent Southend on Sea Essex</w:t>
                        </w:r>
                      </w:p>
                    </w:txbxContent>
                  </v:textbox>
                </v:shape>
              </w:pict>
            </w:r>
          </w:p>
          <w:p w:rsidR="00DB029F" w:rsidRDefault="00DB029F" w:rsidP="00B441D7">
            <w:pPr>
              <w:ind w:left="-9"/>
              <w:rPr>
                <w:sz w:val="20"/>
                <w:szCs w:val="20"/>
              </w:rPr>
            </w:pPr>
            <w:r>
              <w:rPr>
                <w:sz w:val="20"/>
                <w:szCs w:val="20"/>
              </w:rPr>
              <w:t xml:space="preserve">Address </w:t>
            </w:r>
          </w:p>
          <w:p w:rsidR="00DB029F" w:rsidRPr="00BD7060" w:rsidRDefault="00DB029F" w:rsidP="00B441D7">
            <w:pPr>
              <w:ind w:left="-9"/>
              <w:rPr>
                <w:b/>
                <w:sz w:val="20"/>
                <w:szCs w:val="20"/>
              </w:rPr>
            </w:pPr>
          </w:p>
        </w:tc>
      </w:tr>
    </w:tbl>
    <w:p w:rsidR="00DB029F" w:rsidRDefault="00DB029F" w:rsidP="00BA7EF8">
      <w:pPr>
        <w:ind w:left="-1701"/>
      </w:pPr>
    </w:p>
    <w:p w:rsidR="00970B09" w:rsidRDefault="00970B09" w:rsidP="00BA7EF8">
      <w:pPr>
        <w:ind w:left="-1701"/>
        <w:rPr>
          <w:b/>
          <w:u w:val="single"/>
        </w:rPr>
      </w:pPr>
    </w:p>
    <w:p w:rsidR="00970B09" w:rsidRDefault="00970B09" w:rsidP="00BA7EF8">
      <w:pPr>
        <w:ind w:left="-1701"/>
        <w:rPr>
          <w:b/>
          <w:u w:val="single"/>
        </w:rPr>
      </w:pPr>
    </w:p>
    <w:p w:rsidR="00970B09" w:rsidRDefault="00970B09" w:rsidP="00BA7EF8">
      <w:pPr>
        <w:ind w:left="-1701"/>
        <w:rPr>
          <w:b/>
          <w:u w:val="single"/>
        </w:rPr>
      </w:pPr>
    </w:p>
    <w:p w:rsidR="00DB029F" w:rsidRDefault="00DB029F" w:rsidP="00BA7EF8">
      <w:pPr>
        <w:ind w:left="-1701"/>
        <w:rPr>
          <w:b/>
          <w:i/>
          <w:u w:val="single"/>
        </w:rPr>
      </w:pPr>
      <w:r w:rsidRPr="00D31473">
        <w:rPr>
          <w:b/>
          <w:u w:val="single"/>
        </w:rPr>
        <w:t>PART B</w:t>
      </w:r>
      <w:r>
        <w:rPr>
          <w:b/>
          <w:u w:val="single"/>
        </w:rPr>
        <w:t xml:space="preserve"> - </w:t>
      </w:r>
      <w:r>
        <w:rPr>
          <w:b/>
          <w:i/>
          <w:u w:val="single"/>
        </w:rPr>
        <w:t xml:space="preserve">To be completed by the </w:t>
      </w:r>
      <w:r w:rsidR="00B72BD4">
        <w:rPr>
          <w:b/>
          <w:i/>
          <w:u w:val="single"/>
        </w:rPr>
        <w:t>Chief Officer</w:t>
      </w:r>
    </w:p>
    <w:p w:rsidR="00DB029F" w:rsidRDefault="00DB029F" w:rsidP="00BA7EF8">
      <w:pPr>
        <w:ind w:left="-1701"/>
        <w:rPr>
          <w:b/>
          <w:u w:val="single"/>
        </w:rPr>
      </w:pPr>
    </w:p>
    <w:tbl>
      <w:tblPr>
        <w:tblW w:w="11419" w:type="dxa"/>
        <w:tblInd w:w="-1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419"/>
      </w:tblGrid>
      <w:tr w:rsidR="00DB029F" w:rsidTr="0060663A">
        <w:trPr>
          <w:trHeight w:val="2200"/>
        </w:trPr>
        <w:tc>
          <w:tcPr>
            <w:tcW w:w="11419" w:type="dxa"/>
            <w:shd w:val="clear" w:color="auto" w:fill="D9D9D9"/>
          </w:tcPr>
          <w:p w:rsidR="00DB029F" w:rsidRPr="00D31473" w:rsidRDefault="00DB029F" w:rsidP="00B441D7">
            <w:pPr>
              <w:tabs>
                <w:tab w:val="left" w:pos="5529"/>
              </w:tabs>
              <w:rPr>
                <w:b/>
                <w:sz w:val="20"/>
                <w:szCs w:val="20"/>
              </w:rPr>
            </w:pPr>
            <w:r w:rsidRPr="00D31473">
              <w:rPr>
                <w:b/>
                <w:sz w:val="20"/>
                <w:szCs w:val="20"/>
              </w:rPr>
              <w:t xml:space="preserve">9. What action has been/could be taken to prevent a re-occurrence? </w:t>
            </w:r>
          </w:p>
          <w:p w:rsidR="00DB029F" w:rsidRDefault="006C67FD" w:rsidP="00B441D7">
            <w:pPr>
              <w:ind w:left="-9"/>
              <w:rPr>
                <w:b/>
                <w:u w:val="single"/>
              </w:rPr>
            </w:pPr>
            <w:r w:rsidRPr="006C67FD">
              <w:rPr>
                <w:noProof/>
              </w:rPr>
              <w:pict>
                <v:shape id="Text Box 68" o:spid="_x0000_s1092" type="#_x0000_t202" style="position:absolute;left:0;text-align:left;margin-left:-1.95pt;margin-top:1.6pt;width:561.75pt;height:92.0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">
                  <v:textbox>
                    <w:txbxContent>
                      <w:p w:rsidR="00DB029F" w:rsidRPr="003D2DA3" w:rsidRDefault="00DB029F" w:rsidP="00BA7EF8"/>
                    </w:txbxContent>
                  </v:textbox>
                </v:shape>
              </w:pict>
            </w:r>
          </w:p>
          <w:p w:rsidR="00DB029F" w:rsidRDefault="00DB029F" w:rsidP="00B441D7">
            <w:pPr>
              <w:ind w:left="-9"/>
              <w:rPr>
                <w:b/>
                <w:u w:val="single"/>
              </w:rPr>
            </w:pPr>
          </w:p>
        </w:tc>
      </w:tr>
    </w:tbl>
    <w:p w:rsidR="00DB029F" w:rsidRDefault="00DB029F" w:rsidP="00BA7EF8">
      <w:pPr>
        <w:ind w:left="-1701"/>
        <w:rPr>
          <w:b/>
          <w:u w:val="single"/>
        </w:rPr>
      </w:pPr>
    </w:p>
    <w:tbl>
      <w:tblPr>
        <w:tblW w:w="11404" w:type="dxa"/>
        <w:tblInd w:w="-1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404"/>
      </w:tblGrid>
      <w:tr w:rsidR="00DB029F" w:rsidTr="0060663A">
        <w:trPr>
          <w:trHeight w:val="2276"/>
        </w:trPr>
        <w:tc>
          <w:tcPr>
            <w:tcW w:w="11404" w:type="dxa"/>
            <w:shd w:val="clear" w:color="auto" w:fill="D9D9D9"/>
          </w:tcPr>
          <w:p w:rsidR="00DB029F" w:rsidRPr="00D31473" w:rsidRDefault="00DB029F" w:rsidP="00B441D7">
            <w:pPr>
              <w:tabs>
                <w:tab w:val="left" w:pos="5529"/>
              </w:tabs>
              <w:rPr>
                <w:b/>
                <w:sz w:val="20"/>
                <w:szCs w:val="20"/>
              </w:rPr>
            </w:pPr>
            <w:r w:rsidRPr="00D31473">
              <w:rPr>
                <w:b/>
                <w:sz w:val="20"/>
                <w:szCs w:val="20"/>
              </w:rPr>
              <w:t xml:space="preserve">10. Recommended action to be taken? </w:t>
            </w:r>
          </w:p>
          <w:p w:rsidR="00DB029F" w:rsidRDefault="006C67FD" w:rsidP="00B441D7">
            <w:pPr>
              <w:rPr>
                <w:b/>
                <w:u w:val="single"/>
              </w:rPr>
            </w:pPr>
            <w:r w:rsidRPr="006C67FD">
              <w:rPr>
                <w:noProof/>
              </w:rPr>
              <w:pict>
                <v:shape id="Text Box 69" o:spid="_x0000_s1093" type="#_x0000_t202" style="position:absolute;margin-left:-3.3pt;margin-top:.9pt;width:561.75pt;height:93.9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">
                  <v:textbox>
                    <w:txbxContent>
                      <w:p w:rsidR="00DB029F" w:rsidRPr="003D2DA3" w:rsidRDefault="00DB029F" w:rsidP="00BA7EF8"/>
                    </w:txbxContent>
                  </v:textbox>
                </v:shape>
              </w:pict>
            </w:r>
          </w:p>
        </w:tc>
      </w:tr>
    </w:tbl>
    <w:p w:rsidR="00DB029F" w:rsidRDefault="00DB029F" w:rsidP="00BA7EF8">
      <w:pPr>
        <w:ind w:left="-1701"/>
        <w:rPr>
          <w:b/>
          <w:u w:val="single"/>
        </w:rPr>
      </w:pPr>
    </w:p>
    <w:p w:rsidR="00680F49" w:rsidRDefault="00680F49" w:rsidP="00BA7EF8">
      <w:pPr>
        <w:ind w:left="-1701"/>
        <w:rPr>
          <w:b/>
          <w:u w:val="single"/>
        </w:rPr>
      </w:pPr>
      <w:bookmarkStart w:id="0" w:name="_GoBack"/>
      <w:bookmarkEnd w:id="0"/>
    </w:p>
    <w:tbl>
      <w:tblPr>
        <w:tblW w:w="11419" w:type="dxa"/>
        <w:tblInd w:w="-1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419"/>
      </w:tblGrid>
      <w:tr w:rsidR="00DB029F" w:rsidTr="0060663A">
        <w:trPr>
          <w:trHeight w:val="2151"/>
        </w:trPr>
        <w:tc>
          <w:tcPr>
            <w:tcW w:w="11419" w:type="dxa"/>
            <w:shd w:val="clear" w:color="auto" w:fill="D9D9D9"/>
          </w:tcPr>
          <w:p w:rsidR="00DB029F" w:rsidRDefault="00DB029F" w:rsidP="00B441D7">
            <w:pPr>
              <w:rPr>
                <w:b/>
                <w:sz w:val="20"/>
                <w:szCs w:val="20"/>
              </w:rPr>
            </w:pPr>
            <w:r w:rsidRPr="00D31473">
              <w:rPr>
                <w:b/>
                <w:sz w:val="20"/>
                <w:szCs w:val="20"/>
              </w:rPr>
              <w:t>1</w:t>
            </w:r>
            <w:r w:rsidR="00680F49">
              <w:rPr>
                <w:b/>
                <w:sz w:val="20"/>
                <w:szCs w:val="20"/>
              </w:rPr>
              <w:t>1</w:t>
            </w:r>
            <w:r w:rsidRPr="00D31473">
              <w:rPr>
                <w:b/>
                <w:sz w:val="20"/>
                <w:szCs w:val="20"/>
              </w:rPr>
              <w:t xml:space="preserve">. </w:t>
            </w:r>
            <w:r w:rsidR="00B72BD4">
              <w:rPr>
                <w:b/>
                <w:sz w:val="20"/>
                <w:szCs w:val="20"/>
              </w:rPr>
              <w:t xml:space="preserve">Staff </w:t>
            </w:r>
            <w:r w:rsidRPr="00D31473">
              <w:rPr>
                <w:b/>
                <w:sz w:val="20"/>
                <w:szCs w:val="20"/>
              </w:rPr>
              <w:t>completing this form</w:t>
            </w:r>
          </w:p>
          <w:p w:rsidR="00DB029F" w:rsidRDefault="006C67FD" w:rsidP="00B441D7">
            <w:pPr>
              <w:rPr>
                <w:b/>
                <w:sz w:val="20"/>
                <w:szCs w:val="20"/>
              </w:rPr>
            </w:pPr>
            <w:r w:rsidRPr="006C67FD">
              <w:rPr>
                <w:noProof/>
              </w:rPr>
              <w:pict>
                <v:shape id="Text Box 74" o:spid="_x0000_s1094" type="#_x0000_t202" style="position:absolute;margin-left:253.85pt;margin-top:10.95pt;width:151.55pt;height:19.5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">
                  <v:textbox>
                    <w:txbxContent>
                      <w:p w:rsidR="00DB029F" w:rsidRDefault="00DB029F" w:rsidP="00BA7EF8">
                        <w:r>
                          <w:t xml:space="preserve"> </w:t>
                        </w:r>
                      </w:p>
                    </w:txbxContent>
                  </v:textbox>
                </v:shape>
              </w:pict>
            </w:r>
          </w:p>
          <w:p w:rsidR="00DB029F" w:rsidRDefault="006C67FD" w:rsidP="00B441D7">
            <w:pPr>
              <w:rPr>
                <w:sz w:val="20"/>
                <w:szCs w:val="20"/>
              </w:rPr>
            </w:pPr>
            <w:r w:rsidRPr="006C67FD">
              <w:rPr>
                <w:noProof/>
              </w:rPr>
              <w:pict>
                <v:shape id="Text Box 75" o:spid="_x0000_s1095" type="#_x0000_t202" style="position:absolute;margin-left:448.25pt;margin-top:-.15pt;width:112.55pt;height:19.5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">
                  <v:textbox>
                    <w:txbxContent>
                      <w:p w:rsidR="00DB029F" w:rsidRDefault="00DB029F" w:rsidP="00BA7EF8">
                        <w:r>
                          <w:t xml:space="preserve"> </w:t>
                        </w:r>
                      </w:p>
                    </w:txbxContent>
                  </v:textbox>
                </v:shape>
              </w:pict>
            </w:r>
            <w:r w:rsidRPr="006C67FD">
              <w:rPr>
                <w:noProof/>
              </w:rPr>
              <w:pict>
                <v:shape id="Text Box 76" o:spid="_x0000_s1096" type="#_x0000_t202" style="position:absolute;margin-left:63.65pt;margin-top:.05pt;width:151.55pt;height:19.5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">
                  <v:textbox>
                    <w:txbxContent>
                      <w:p w:rsidR="00DB029F" w:rsidRDefault="00DB029F" w:rsidP="00BA7EF8"/>
                    </w:txbxContent>
                  </v:textbox>
                </v:shape>
              </w:pict>
            </w:r>
            <w:r w:rsidR="00DB029F" w:rsidRPr="00D31473">
              <w:rPr>
                <w:sz w:val="20"/>
                <w:szCs w:val="20"/>
              </w:rPr>
              <w:t>Name                                                                     signed</w:t>
            </w:r>
            <w:r w:rsidR="00DB029F">
              <w:rPr>
                <w:sz w:val="20"/>
                <w:szCs w:val="20"/>
              </w:rPr>
              <w:t xml:space="preserve">        </w:t>
            </w:r>
            <w:r w:rsidR="00DB029F" w:rsidRPr="00D31473">
              <w:rPr>
                <w:sz w:val="20"/>
                <w:szCs w:val="20"/>
              </w:rPr>
              <w:t xml:space="preserve">                                                  Job title</w:t>
            </w:r>
          </w:p>
          <w:p w:rsidR="00DB029F" w:rsidRPr="00D31473" w:rsidRDefault="00DB029F" w:rsidP="00B441D7">
            <w:pPr>
              <w:rPr>
                <w:sz w:val="20"/>
                <w:szCs w:val="20"/>
              </w:rPr>
            </w:pPr>
            <w:r w:rsidRPr="00D31473">
              <w:rPr>
                <w:sz w:val="20"/>
                <w:szCs w:val="20"/>
              </w:rPr>
              <w:t xml:space="preserve">(please print) </w:t>
            </w:r>
          </w:p>
          <w:p w:rsidR="00DB029F" w:rsidRDefault="006C67FD" w:rsidP="00B441D7">
            <w:r w:rsidRPr="006C67FD">
              <w:rPr>
                <w:noProof/>
              </w:rPr>
              <w:pict>
                <v:shape id="Text Box 77" o:spid="_x0000_s1097" type="#_x0000_t202" style="position:absolute;margin-left:448.3pt;margin-top:9.65pt;width:112.55pt;height:19.5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">
                  <v:textbox>
                    <w:txbxContent>
                      <w:p w:rsidR="00DB029F" w:rsidRDefault="00DB029F" w:rsidP="00BA7EF8">
                        <w:r>
                          <w:t xml:space="preserve"> </w:t>
                        </w:r>
                      </w:p>
                    </w:txbxContent>
                  </v:textbox>
                </v:shape>
              </w:pict>
            </w:r>
            <w:r w:rsidRPr="006C67FD">
              <w:rPr>
                <w:noProof/>
              </w:rPr>
              <w:pict>
                <v:shape id="Text Box 78" o:spid="_x0000_s1098" type="#_x0000_t202" style="position:absolute;margin-left:68.6pt;margin-top:2.7pt;width:145.55pt;height:45.0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">
                  <v:textbox>
                    <w:txbxContent>
                      <w:p w:rsidR="00DB029F" w:rsidRDefault="00DB029F" w:rsidP="00BA7EF8"/>
                    </w:txbxContent>
                  </v:textbox>
                </v:shape>
              </w:pict>
            </w:r>
            <w:r w:rsidRPr="006C67FD">
              <w:rPr>
                <w:noProof/>
              </w:rPr>
              <w:pict>
                <v:shape id="Text Box 79" o:spid="_x0000_s1099" type="#_x0000_t202" style="position:absolute;margin-left:253.5pt;margin-top:9.75pt;width:151.55pt;height:19.5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">
                  <v:textbox>
                    <w:txbxContent>
                      <w:p w:rsidR="00DB029F" w:rsidRPr="00F418E8" w:rsidRDefault="00DB029F" w:rsidP="00BA7EF8">
                        <w:pPr>
                          <w:rPr>
                            <w:sz w:val="16"/>
                          </w:rPr>
                        </w:pPr>
                        <w:r>
                          <w:t xml:space="preserve"> </w:t>
                        </w:r>
                      </w:p>
                      <w:p w:rsidR="00DB029F" w:rsidRDefault="00DB029F" w:rsidP="00BA7EF8"/>
                    </w:txbxContent>
                  </v:textbox>
                </v:shape>
              </w:pict>
            </w:r>
          </w:p>
          <w:p w:rsidR="00DB029F" w:rsidRPr="00D31473" w:rsidRDefault="00DB029F" w:rsidP="00B441D7">
            <w:pPr>
              <w:rPr>
                <w:b/>
                <w:sz w:val="20"/>
                <w:szCs w:val="20"/>
                <w:u w:val="single"/>
              </w:rPr>
            </w:pPr>
            <w:r w:rsidRPr="00D31473">
              <w:rPr>
                <w:sz w:val="20"/>
                <w:szCs w:val="20"/>
              </w:rPr>
              <w:t xml:space="preserve">Office </w:t>
            </w:r>
            <w:r w:rsidRPr="006B20A2">
              <w:rPr>
                <w:sz w:val="20"/>
                <w:szCs w:val="20"/>
              </w:rPr>
              <w:t xml:space="preserve">address                                              </w:t>
            </w:r>
            <w:r>
              <w:rPr>
                <w:sz w:val="20"/>
                <w:szCs w:val="20"/>
              </w:rPr>
              <w:t xml:space="preserve">           </w:t>
            </w:r>
            <w:r w:rsidRPr="006B20A2">
              <w:rPr>
                <w:sz w:val="20"/>
                <w:szCs w:val="20"/>
              </w:rPr>
              <w:t>Tel</w:t>
            </w:r>
            <w:r>
              <w:rPr>
                <w:sz w:val="20"/>
                <w:szCs w:val="20"/>
              </w:rPr>
              <w:t xml:space="preserve"> </w:t>
            </w:r>
            <w:r w:rsidRPr="006B20A2">
              <w:rPr>
                <w:sz w:val="20"/>
                <w:szCs w:val="20"/>
              </w:rPr>
              <w:t>no.</w:t>
            </w:r>
            <w:r>
              <w:rPr>
                <w:sz w:val="20"/>
                <w:szCs w:val="20"/>
              </w:rPr>
              <w:t xml:space="preserve">                  </w:t>
            </w:r>
            <w:r w:rsidRPr="006B20A2">
              <w:rPr>
                <w:sz w:val="20"/>
                <w:szCs w:val="20"/>
              </w:rPr>
              <w:t xml:space="preserve">                                  </w:t>
            </w:r>
            <w:r>
              <w:rPr>
                <w:sz w:val="20"/>
                <w:szCs w:val="20"/>
              </w:rPr>
              <w:t xml:space="preserve">    </w:t>
            </w:r>
            <w:r w:rsidRPr="006B20A2">
              <w:rPr>
                <w:sz w:val="20"/>
                <w:szCs w:val="20"/>
              </w:rPr>
              <w:t>Date</w:t>
            </w:r>
          </w:p>
        </w:tc>
      </w:tr>
    </w:tbl>
    <w:p w:rsidR="00DB029F" w:rsidRPr="00E16310" w:rsidRDefault="00DB029F" w:rsidP="00E16310">
      <w:pPr>
        <w:ind w:left="-1701"/>
        <w:jc w:val="center"/>
        <w:rPr>
          <w:b/>
          <w:u w:val="single"/>
        </w:rPr>
      </w:pPr>
      <w:r>
        <w:rPr>
          <w:color w:val="999999"/>
          <w:sz w:val="20"/>
          <w:szCs w:val="20"/>
        </w:rPr>
        <w:t xml:space="preserve">                    </w:t>
      </w:r>
    </w:p>
    <w:sectPr w:rsidR="00DB029F" w:rsidRPr="00E16310" w:rsidSect="0060663A">
      <w:headerReference w:type="default" r:id="rId6"/>
      <w:footerReference w:type="default" r:id="rId7"/>
      <w:pgSz w:w="11906" w:h="16838" w:code="9"/>
      <w:pgMar w:top="0" w:right="1797" w:bottom="0"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7D6B" w:rsidRDefault="00A97D6B">
      <w:r>
        <w:separator/>
      </w:r>
    </w:p>
  </w:endnote>
  <w:endnote w:type="continuationSeparator" w:id="0">
    <w:p w:rsidR="00A97D6B" w:rsidRDefault="00A97D6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reestyle Script">
    <w:panose1 w:val="030804020302050B04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B09" w:rsidRDefault="00970B09" w:rsidP="00970B09">
    <w:pPr>
      <w:pStyle w:val="Heading2"/>
      <w:jc w:val="center"/>
      <w:rPr>
        <w:rFonts w:ascii="Comic Sans MS" w:hAnsi="Comic Sans MS"/>
        <w:sz w:val="24"/>
      </w:rPr>
    </w:pPr>
    <w:r w:rsidRPr="007D5BBC">
      <w:rPr>
        <w:rFonts w:ascii="Comic Sans MS" w:hAnsi="Comic Sans MS"/>
        <w:sz w:val="24"/>
      </w:rPr>
      <w:t>Friends and Places</w:t>
    </w:r>
    <w:r>
      <w:rPr>
        <w:rFonts w:ascii="Comic Sans MS" w:hAnsi="Comic Sans MS"/>
        <w:sz w:val="24"/>
      </w:rPr>
      <w:t xml:space="preserve"> Together</w:t>
    </w:r>
  </w:p>
  <w:p w:rsidR="00970B09" w:rsidRPr="00122159" w:rsidRDefault="00970B09" w:rsidP="00970B09">
    <w:pPr>
      <w:pStyle w:val="Heading2"/>
      <w:jc w:val="center"/>
      <w:rPr>
        <w:rFonts w:ascii="Comic Sans MS" w:hAnsi="Comic Sans MS"/>
        <w:b w:val="0"/>
        <w:sz w:val="20"/>
        <w:szCs w:val="20"/>
      </w:rPr>
    </w:pPr>
    <w:r>
      <w:rPr>
        <w:rFonts w:ascii="Comic Sans MS" w:hAnsi="Comic Sans MS"/>
        <w:b w:val="0"/>
        <w:sz w:val="20"/>
        <w:szCs w:val="20"/>
      </w:rPr>
      <w:t xml:space="preserve">20 Crowstone Road,Westcliff-on-Sea, </w:t>
    </w:r>
    <w:r w:rsidRPr="007D5BBC">
      <w:rPr>
        <w:rFonts w:ascii="Comic Sans MS" w:hAnsi="Comic Sans MS"/>
        <w:b w:val="0"/>
        <w:sz w:val="20"/>
        <w:szCs w:val="20"/>
      </w:rPr>
      <w:t>SS0 8BA</w:t>
    </w:r>
  </w:p>
  <w:p w:rsidR="00970B09" w:rsidRPr="007818B0" w:rsidRDefault="00970B09" w:rsidP="00970B09">
    <w:pPr>
      <w:pStyle w:val="NoSpacing"/>
      <w:jc w:val="center"/>
      <w:rPr>
        <w:rFonts w:ascii="Comic Sans MS" w:hAnsi="Comic Sans MS"/>
        <w:sz w:val="18"/>
        <w:szCs w:val="18"/>
      </w:rPr>
    </w:pPr>
    <w:r w:rsidRPr="00173A43">
      <w:rPr>
        <w:rFonts w:ascii="Comic Sans MS" w:hAnsi="Comic Sans MS"/>
        <w:sz w:val="18"/>
        <w:szCs w:val="18"/>
      </w:rPr>
      <w:t>Registered charity number 1159584</w:t>
    </w:r>
    <w:r>
      <w:rPr>
        <w:rFonts w:ascii="Comic Sans MS" w:hAnsi="Comic Sans MS"/>
        <w:sz w:val="18"/>
        <w:szCs w:val="18"/>
      </w:rPr>
      <w:t xml:space="preserve">         </w:t>
    </w:r>
    <w:r w:rsidRPr="00173A43">
      <w:rPr>
        <w:rFonts w:ascii="Comic Sans MS" w:hAnsi="Comic Sans MS"/>
        <w:sz w:val="18"/>
        <w:szCs w:val="18"/>
      </w:rPr>
      <w:t>Company number 08554307</w:t>
    </w:r>
  </w:p>
  <w:p w:rsidR="00970B09" w:rsidRDefault="00970B09" w:rsidP="00970B09">
    <w:pPr>
      <w:pStyle w:val="Footer"/>
      <w:tabs>
        <w:tab w:val="clear" w:pos="4153"/>
        <w:tab w:val="clear" w:pos="8306"/>
        <w:tab w:val="left" w:pos="2820"/>
      </w:tabs>
    </w:pPr>
  </w:p>
  <w:p w:rsidR="00970B09" w:rsidRDefault="00970B0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7D6B" w:rsidRDefault="00A97D6B">
      <w:r>
        <w:separator/>
      </w:r>
    </w:p>
  </w:footnote>
  <w:footnote w:type="continuationSeparator" w:id="0">
    <w:p w:rsidR="00A97D6B" w:rsidRDefault="00A97D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B09" w:rsidRDefault="00970B09">
    <w:pPr>
      <w:pStyle w:val="Header"/>
    </w:pPr>
    <w:r w:rsidRPr="00970B09">
      <w:rPr>
        <w:noProof/>
        <w:lang w:val="en-CA" w:eastAsia="en-CA"/>
      </w:rPr>
      <w:drawing>
        <wp:anchor distT="0" distB="0" distL="114300" distR="114300" simplePos="0" relativeHeight="251659264" behindDoc="1" locked="0" layoutInCell="1" allowOverlap="1">
          <wp:simplePos x="0" y="0"/>
          <wp:positionH relativeFrom="column">
            <wp:posOffset>1473200</wp:posOffset>
          </wp:positionH>
          <wp:positionV relativeFrom="paragraph">
            <wp:posOffset>-459740</wp:posOffset>
          </wp:positionV>
          <wp:extent cx="1419225" cy="990600"/>
          <wp:effectExtent l="0" t="0" r="0" b="0"/>
          <wp:wrapTight wrapText="bothSides">
            <wp:wrapPolygon edited="0">
              <wp:start x="9278" y="1662"/>
              <wp:lineTo x="7538" y="2077"/>
              <wp:lineTo x="4059" y="6646"/>
              <wp:lineTo x="4929" y="16200"/>
              <wp:lineTo x="8698" y="19523"/>
              <wp:lineTo x="10148" y="19523"/>
              <wp:lineTo x="11307" y="19523"/>
              <wp:lineTo x="12757" y="19523"/>
              <wp:lineTo x="16816" y="16200"/>
              <wp:lineTo x="17106" y="14954"/>
              <wp:lineTo x="17396" y="9138"/>
              <wp:lineTo x="17686" y="6646"/>
              <wp:lineTo x="13917" y="2077"/>
              <wp:lineTo x="12177" y="1662"/>
              <wp:lineTo x="9278" y="1662"/>
            </wp:wrapPolygon>
          </wp:wrapTight>
          <wp:docPr id="1" name="Picture 3" descr="f&amp;pt_logo_origin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p;pt_logo_original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19225" cy="990600"/>
                  </a:xfrm>
                  <a:prstGeom prst="rect">
                    <a:avLst/>
                  </a:prstGeom>
                  <a:noFill/>
                  <a:ln>
                    <a:noFill/>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stylePaneFormatFilter w:val="3F01"/>
  <w:defaultTabStop w:val="720"/>
  <w:drawingGridHorizontalSpacing w:val="57"/>
  <w:displayVerticalDrawingGridEvery w:val="2"/>
  <w:characterSpacingControl w:val="doNotCompress"/>
  <w:savePreviewPicture/>
  <w:footnotePr>
    <w:footnote w:id="-1"/>
    <w:footnote w:id="0"/>
  </w:footnotePr>
  <w:endnotePr>
    <w:endnote w:id="-1"/>
    <w:endnote w:id="0"/>
  </w:endnotePr>
  <w:compat/>
  <w:rsids>
    <w:rsidRoot w:val="00D97B94"/>
    <w:rsid w:val="00004105"/>
    <w:rsid w:val="00014B14"/>
    <w:rsid w:val="00016BAD"/>
    <w:rsid w:val="00032BFD"/>
    <w:rsid w:val="000339CD"/>
    <w:rsid w:val="00034940"/>
    <w:rsid w:val="00044DDF"/>
    <w:rsid w:val="00051805"/>
    <w:rsid w:val="00053575"/>
    <w:rsid w:val="00053C72"/>
    <w:rsid w:val="00055F9C"/>
    <w:rsid w:val="00063758"/>
    <w:rsid w:val="0006792F"/>
    <w:rsid w:val="00070345"/>
    <w:rsid w:val="00070728"/>
    <w:rsid w:val="00071919"/>
    <w:rsid w:val="000764A5"/>
    <w:rsid w:val="00093517"/>
    <w:rsid w:val="00094DE3"/>
    <w:rsid w:val="000A1111"/>
    <w:rsid w:val="000C00A9"/>
    <w:rsid w:val="000C0FE6"/>
    <w:rsid w:val="000C46BD"/>
    <w:rsid w:val="000D1754"/>
    <w:rsid w:val="000D6235"/>
    <w:rsid w:val="000D77A6"/>
    <w:rsid w:val="000E163F"/>
    <w:rsid w:val="000E79E4"/>
    <w:rsid w:val="000F0386"/>
    <w:rsid w:val="000F1A83"/>
    <w:rsid w:val="000F653A"/>
    <w:rsid w:val="001003A3"/>
    <w:rsid w:val="00105B8A"/>
    <w:rsid w:val="0010718D"/>
    <w:rsid w:val="00112B6D"/>
    <w:rsid w:val="0011562A"/>
    <w:rsid w:val="0012286C"/>
    <w:rsid w:val="00130AD2"/>
    <w:rsid w:val="001349BF"/>
    <w:rsid w:val="001351CA"/>
    <w:rsid w:val="00135A59"/>
    <w:rsid w:val="001369C4"/>
    <w:rsid w:val="001720A2"/>
    <w:rsid w:val="001735F2"/>
    <w:rsid w:val="00173C53"/>
    <w:rsid w:val="00176D4C"/>
    <w:rsid w:val="0018050D"/>
    <w:rsid w:val="001857AB"/>
    <w:rsid w:val="001901A7"/>
    <w:rsid w:val="001961BE"/>
    <w:rsid w:val="0019643F"/>
    <w:rsid w:val="001B15EE"/>
    <w:rsid w:val="001B39C2"/>
    <w:rsid w:val="001B7B6A"/>
    <w:rsid w:val="001D0715"/>
    <w:rsid w:val="001D189F"/>
    <w:rsid w:val="001D54E3"/>
    <w:rsid w:val="001E1C39"/>
    <w:rsid w:val="001E4B18"/>
    <w:rsid w:val="001E57E1"/>
    <w:rsid w:val="001F02D2"/>
    <w:rsid w:val="001F52FF"/>
    <w:rsid w:val="00200D12"/>
    <w:rsid w:val="0020240E"/>
    <w:rsid w:val="0020502B"/>
    <w:rsid w:val="00217C55"/>
    <w:rsid w:val="002221CD"/>
    <w:rsid w:val="002223A0"/>
    <w:rsid w:val="00253BE1"/>
    <w:rsid w:val="0025495E"/>
    <w:rsid w:val="00261224"/>
    <w:rsid w:val="0026175E"/>
    <w:rsid w:val="00263820"/>
    <w:rsid w:val="00263CEC"/>
    <w:rsid w:val="002677EC"/>
    <w:rsid w:val="00270B77"/>
    <w:rsid w:val="00272BE8"/>
    <w:rsid w:val="00273AE3"/>
    <w:rsid w:val="00275A59"/>
    <w:rsid w:val="00277265"/>
    <w:rsid w:val="00285342"/>
    <w:rsid w:val="00285971"/>
    <w:rsid w:val="00286507"/>
    <w:rsid w:val="0029629C"/>
    <w:rsid w:val="002A6D5E"/>
    <w:rsid w:val="002B16BE"/>
    <w:rsid w:val="002B6004"/>
    <w:rsid w:val="002B67C8"/>
    <w:rsid w:val="002B6A7E"/>
    <w:rsid w:val="002C5249"/>
    <w:rsid w:val="002E113E"/>
    <w:rsid w:val="002E6E11"/>
    <w:rsid w:val="002F17FE"/>
    <w:rsid w:val="00304CB0"/>
    <w:rsid w:val="0030510A"/>
    <w:rsid w:val="003054B6"/>
    <w:rsid w:val="00306B3F"/>
    <w:rsid w:val="0030734D"/>
    <w:rsid w:val="00311B14"/>
    <w:rsid w:val="003214B8"/>
    <w:rsid w:val="00341602"/>
    <w:rsid w:val="00343FE4"/>
    <w:rsid w:val="00345D2C"/>
    <w:rsid w:val="00345F77"/>
    <w:rsid w:val="00347E19"/>
    <w:rsid w:val="00360774"/>
    <w:rsid w:val="0036426D"/>
    <w:rsid w:val="00381BB1"/>
    <w:rsid w:val="003A4DBE"/>
    <w:rsid w:val="003C45E7"/>
    <w:rsid w:val="003C6E31"/>
    <w:rsid w:val="003D2DA3"/>
    <w:rsid w:val="003D3290"/>
    <w:rsid w:val="003E335F"/>
    <w:rsid w:val="003E5B2F"/>
    <w:rsid w:val="003F0796"/>
    <w:rsid w:val="003F0F3B"/>
    <w:rsid w:val="003F6CC0"/>
    <w:rsid w:val="00400AB6"/>
    <w:rsid w:val="0040287C"/>
    <w:rsid w:val="00417923"/>
    <w:rsid w:val="00420046"/>
    <w:rsid w:val="00423454"/>
    <w:rsid w:val="0045114F"/>
    <w:rsid w:val="00454EA1"/>
    <w:rsid w:val="004560CE"/>
    <w:rsid w:val="004570C6"/>
    <w:rsid w:val="004647F1"/>
    <w:rsid w:val="00471AB8"/>
    <w:rsid w:val="00473487"/>
    <w:rsid w:val="004818BB"/>
    <w:rsid w:val="004842D2"/>
    <w:rsid w:val="00485CB5"/>
    <w:rsid w:val="004879BF"/>
    <w:rsid w:val="00490653"/>
    <w:rsid w:val="004956BD"/>
    <w:rsid w:val="0049663B"/>
    <w:rsid w:val="004971C4"/>
    <w:rsid w:val="004A0CA0"/>
    <w:rsid w:val="004A3DCC"/>
    <w:rsid w:val="004A4A37"/>
    <w:rsid w:val="004B2CC5"/>
    <w:rsid w:val="004B5C3A"/>
    <w:rsid w:val="004C0C38"/>
    <w:rsid w:val="004C295A"/>
    <w:rsid w:val="004C593A"/>
    <w:rsid w:val="004D0235"/>
    <w:rsid w:val="004D464C"/>
    <w:rsid w:val="004E1EB4"/>
    <w:rsid w:val="004E3B1C"/>
    <w:rsid w:val="004F53FA"/>
    <w:rsid w:val="005013FC"/>
    <w:rsid w:val="00514BC1"/>
    <w:rsid w:val="00517AF7"/>
    <w:rsid w:val="00525B30"/>
    <w:rsid w:val="00525CAA"/>
    <w:rsid w:val="0052634C"/>
    <w:rsid w:val="005268F3"/>
    <w:rsid w:val="00531426"/>
    <w:rsid w:val="00532D21"/>
    <w:rsid w:val="0054102F"/>
    <w:rsid w:val="0054465F"/>
    <w:rsid w:val="00547839"/>
    <w:rsid w:val="00553E46"/>
    <w:rsid w:val="005705E7"/>
    <w:rsid w:val="005727FA"/>
    <w:rsid w:val="005749BC"/>
    <w:rsid w:val="00583241"/>
    <w:rsid w:val="0058463C"/>
    <w:rsid w:val="00587DBD"/>
    <w:rsid w:val="00595B42"/>
    <w:rsid w:val="00596289"/>
    <w:rsid w:val="005A1590"/>
    <w:rsid w:val="005A5A74"/>
    <w:rsid w:val="005B1600"/>
    <w:rsid w:val="005B393C"/>
    <w:rsid w:val="005B6175"/>
    <w:rsid w:val="005C2A85"/>
    <w:rsid w:val="005D0DE7"/>
    <w:rsid w:val="005D2796"/>
    <w:rsid w:val="005E07C8"/>
    <w:rsid w:val="005E76EC"/>
    <w:rsid w:val="00602A52"/>
    <w:rsid w:val="0060663A"/>
    <w:rsid w:val="00621B65"/>
    <w:rsid w:val="00625A74"/>
    <w:rsid w:val="006333F2"/>
    <w:rsid w:val="006343EA"/>
    <w:rsid w:val="00634B04"/>
    <w:rsid w:val="00641178"/>
    <w:rsid w:val="00643C18"/>
    <w:rsid w:val="006574C7"/>
    <w:rsid w:val="00657F21"/>
    <w:rsid w:val="0066000D"/>
    <w:rsid w:val="00662EBF"/>
    <w:rsid w:val="0066341C"/>
    <w:rsid w:val="00665CF1"/>
    <w:rsid w:val="00665EAB"/>
    <w:rsid w:val="00670C62"/>
    <w:rsid w:val="006712D7"/>
    <w:rsid w:val="00672932"/>
    <w:rsid w:val="00674299"/>
    <w:rsid w:val="00675386"/>
    <w:rsid w:val="0067549E"/>
    <w:rsid w:val="006778C9"/>
    <w:rsid w:val="00680311"/>
    <w:rsid w:val="00680F49"/>
    <w:rsid w:val="00687D15"/>
    <w:rsid w:val="006903A3"/>
    <w:rsid w:val="006953A4"/>
    <w:rsid w:val="00697066"/>
    <w:rsid w:val="006B20A2"/>
    <w:rsid w:val="006B2C59"/>
    <w:rsid w:val="006B78E7"/>
    <w:rsid w:val="006C320E"/>
    <w:rsid w:val="006C67FD"/>
    <w:rsid w:val="006D39AA"/>
    <w:rsid w:val="006D3ECA"/>
    <w:rsid w:val="006D5672"/>
    <w:rsid w:val="006D65BD"/>
    <w:rsid w:val="006E364E"/>
    <w:rsid w:val="006E533F"/>
    <w:rsid w:val="006F26FB"/>
    <w:rsid w:val="006F4F5F"/>
    <w:rsid w:val="006F5809"/>
    <w:rsid w:val="0070505B"/>
    <w:rsid w:val="00707228"/>
    <w:rsid w:val="0071295D"/>
    <w:rsid w:val="00712C23"/>
    <w:rsid w:val="00733BEC"/>
    <w:rsid w:val="00733E71"/>
    <w:rsid w:val="00735485"/>
    <w:rsid w:val="0073571D"/>
    <w:rsid w:val="0074132D"/>
    <w:rsid w:val="00751EA0"/>
    <w:rsid w:val="00751F21"/>
    <w:rsid w:val="00763A74"/>
    <w:rsid w:val="00767DCC"/>
    <w:rsid w:val="007735A7"/>
    <w:rsid w:val="00776648"/>
    <w:rsid w:val="007824E6"/>
    <w:rsid w:val="00782AC4"/>
    <w:rsid w:val="00784BA2"/>
    <w:rsid w:val="00787E64"/>
    <w:rsid w:val="007920A1"/>
    <w:rsid w:val="007A785F"/>
    <w:rsid w:val="007C03B5"/>
    <w:rsid w:val="007C0B9E"/>
    <w:rsid w:val="007D1EE0"/>
    <w:rsid w:val="007D259F"/>
    <w:rsid w:val="007E0031"/>
    <w:rsid w:val="007E0B3C"/>
    <w:rsid w:val="007E18B7"/>
    <w:rsid w:val="007E77EC"/>
    <w:rsid w:val="007F1A1F"/>
    <w:rsid w:val="007F711C"/>
    <w:rsid w:val="00803A87"/>
    <w:rsid w:val="0080496B"/>
    <w:rsid w:val="00812A92"/>
    <w:rsid w:val="00814CB1"/>
    <w:rsid w:val="0083525E"/>
    <w:rsid w:val="0084393C"/>
    <w:rsid w:val="00851A66"/>
    <w:rsid w:val="00852F32"/>
    <w:rsid w:val="00856535"/>
    <w:rsid w:val="00856D37"/>
    <w:rsid w:val="00861D5E"/>
    <w:rsid w:val="008675AD"/>
    <w:rsid w:val="00870A18"/>
    <w:rsid w:val="008764D1"/>
    <w:rsid w:val="00877746"/>
    <w:rsid w:val="00885224"/>
    <w:rsid w:val="00885D27"/>
    <w:rsid w:val="00896D22"/>
    <w:rsid w:val="008A482D"/>
    <w:rsid w:val="008A5C5C"/>
    <w:rsid w:val="008A6ADE"/>
    <w:rsid w:val="008B5DE3"/>
    <w:rsid w:val="008C0474"/>
    <w:rsid w:val="008C09AB"/>
    <w:rsid w:val="008C61D9"/>
    <w:rsid w:val="008C7E64"/>
    <w:rsid w:val="008D3016"/>
    <w:rsid w:val="008D4E1A"/>
    <w:rsid w:val="008E2056"/>
    <w:rsid w:val="008E44FE"/>
    <w:rsid w:val="008E459A"/>
    <w:rsid w:val="00901918"/>
    <w:rsid w:val="00902D28"/>
    <w:rsid w:val="00905609"/>
    <w:rsid w:val="0090707C"/>
    <w:rsid w:val="009177F0"/>
    <w:rsid w:val="00921EED"/>
    <w:rsid w:val="009236F9"/>
    <w:rsid w:val="009249B0"/>
    <w:rsid w:val="009262F1"/>
    <w:rsid w:val="0092781E"/>
    <w:rsid w:val="0093370A"/>
    <w:rsid w:val="00933B9F"/>
    <w:rsid w:val="00942171"/>
    <w:rsid w:val="00943302"/>
    <w:rsid w:val="00943884"/>
    <w:rsid w:val="009471F9"/>
    <w:rsid w:val="00952508"/>
    <w:rsid w:val="00952867"/>
    <w:rsid w:val="00952FC1"/>
    <w:rsid w:val="00955FE8"/>
    <w:rsid w:val="00956618"/>
    <w:rsid w:val="00970B09"/>
    <w:rsid w:val="009726AC"/>
    <w:rsid w:val="0097620E"/>
    <w:rsid w:val="00987BD7"/>
    <w:rsid w:val="00991324"/>
    <w:rsid w:val="0099465A"/>
    <w:rsid w:val="009A2037"/>
    <w:rsid w:val="009B0A56"/>
    <w:rsid w:val="009B4C0E"/>
    <w:rsid w:val="009B4C48"/>
    <w:rsid w:val="009B7D54"/>
    <w:rsid w:val="009C0190"/>
    <w:rsid w:val="009C0222"/>
    <w:rsid w:val="009C2FEA"/>
    <w:rsid w:val="009C3239"/>
    <w:rsid w:val="009C3F72"/>
    <w:rsid w:val="009D0A0F"/>
    <w:rsid w:val="009E0679"/>
    <w:rsid w:val="009E6EFB"/>
    <w:rsid w:val="009E7DF3"/>
    <w:rsid w:val="009F0666"/>
    <w:rsid w:val="009F2142"/>
    <w:rsid w:val="009F445B"/>
    <w:rsid w:val="00A00CCB"/>
    <w:rsid w:val="00A06258"/>
    <w:rsid w:val="00A37C89"/>
    <w:rsid w:val="00A415B7"/>
    <w:rsid w:val="00A41E73"/>
    <w:rsid w:val="00A4586A"/>
    <w:rsid w:val="00A50CC1"/>
    <w:rsid w:val="00A54FFB"/>
    <w:rsid w:val="00A64C97"/>
    <w:rsid w:val="00A66E1C"/>
    <w:rsid w:val="00A7352A"/>
    <w:rsid w:val="00A7433E"/>
    <w:rsid w:val="00A76E7F"/>
    <w:rsid w:val="00A816A0"/>
    <w:rsid w:val="00A84072"/>
    <w:rsid w:val="00A873F4"/>
    <w:rsid w:val="00A97D6B"/>
    <w:rsid w:val="00AA089A"/>
    <w:rsid w:val="00AA0F54"/>
    <w:rsid w:val="00AA1219"/>
    <w:rsid w:val="00AB3F0F"/>
    <w:rsid w:val="00AC0560"/>
    <w:rsid w:val="00AC0730"/>
    <w:rsid w:val="00AC6F58"/>
    <w:rsid w:val="00AD0C9E"/>
    <w:rsid w:val="00AD5511"/>
    <w:rsid w:val="00AE2384"/>
    <w:rsid w:val="00AF288C"/>
    <w:rsid w:val="00AF58D8"/>
    <w:rsid w:val="00B06DE8"/>
    <w:rsid w:val="00B1198C"/>
    <w:rsid w:val="00B26B93"/>
    <w:rsid w:val="00B317CA"/>
    <w:rsid w:val="00B4285A"/>
    <w:rsid w:val="00B441D7"/>
    <w:rsid w:val="00B447CE"/>
    <w:rsid w:val="00B52F00"/>
    <w:rsid w:val="00B72BD4"/>
    <w:rsid w:val="00B81069"/>
    <w:rsid w:val="00B96AE7"/>
    <w:rsid w:val="00BA36A6"/>
    <w:rsid w:val="00BA7EF8"/>
    <w:rsid w:val="00BC01A7"/>
    <w:rsid w:val="00BC0A8E"/>
    <w:rsid w:val="00BD14B6"/>
    <w:rsid w:val="00BD7060"/>
    <w:rsid w:val="00BE302C"/>
    <w:rsid w:val="00BE6EFB"/>
    <w:rsid w:val="00C0020C"/>
    <w:rsid w:val="00C011CD"/>
    <w:rsid w:val="00C01573"/>
    <w:rsid w:val="00C0365B"/>
    <w:rsid w:val="00C03BE1"/>
    <w:rsid w:val="00C115EE"/>
    <w:rsid w:val="00C1641B"/>
    <w:rsid w:val="00C175A8"/>
    <w:rsid w:val="00C24CB0"/>
    <w:rsid w:val="00C31ED2"/>
    <w:rsid w:val="00C360C1"/>
    <w:rsid w:val="00C41245"/>
    <w:rsid w:val="00C42D57"/>
    <w:rsid w:val="00C44616"/>
    <w:rsid w:val="00C60F00"/>
    <w:rsid w:val="00C64635"/>
    <w:rsid w:val="00C74759"/>
    <w:rsid w:val="00C77EFA"/>
    <w:rsid w:val="00C81903"/>
    <w:rsid w:val="00C85390"/>
    <w:rsid w:val="00C96B5F"/>
    <w:rsid w:val="00C96B83"/>
    <w:rsid w:val="00C974BB"/>
    <w:rsid w:val="00CA4D46"/>
    <w:rsid w:val="00CC388C"/>
    <w:rsid w:val="00CC4E94"/>
    <w:rsid w:val="00CD06D5"/>
    <w:rsid w:val="00CD5719"/>
    <w:rsid w:val="00CE4687"/>
    <w:rsid w:val="00CF19E1"/>
    <w:rsid w:val="00CF7FB2"/>
    <w:rsid w:val="00D05171"/>
    <w:rsid w:val="00D137A6"/>
    <w:rsid w:val="00D143EC"/>
    <w:rsid w:val="00D216EA"/>
    <w:rsid w:val="00D31473"/>
    <w:rsid w:val="00D33730"/>
    <w:rsid w:val="00D34263"/>
    <w:rsid w:val="00D36089"/>
    <w:rsid w:val="00D416EC"/>
    <w:rsid w:val="00D42C13"/>
    <w:rsid w:val="00D46D0C"/>
    <w:rsid w:val="00D53684"/>
    <w:rsid w:val="00D7565A"/>
    <w:rsid w:val="00D81CFC"/>
    <w:rsid w:val="00D8614E"/>
    <w:rsid w:val="00D97B94"/>
    <w:rsid w:val="00DA13B9"/>
    <w:rsid w:val="00DA48DB"/>
    <w:rsid w:val="00DB029F"/>
    <w:rsid w:val="00DB202E"/>
    <w:rsid w:val="00DB25BA"/>
    <w:rsid w:val="00DB334B"/>
    <w:rsid w:val="00DB665F"/>
    <w:rsid w:val="00DC2EA1"/>
    <w:rsid w:val="00DD12C5"/>
    <w:rsid w:val="00DE32F4"/>
    <w:rsid w:val="00DE4932"/>
    <w:rsid w:val="00E013DD"/>
    <w:rsid w:val="00E06185"/>
    <w:rsid w:val="00E07D8D"/>
    <w:rsid w:val="00E13CE5"/>
    <w:rsid w:val="00E149FF"/>
    <w:rsid w:val="00E16310"/>
    <w:rsid w:val="00E27703"/>
    <w:rsid w:val="00E302E5"/>
    <w:rsid w:val="00E31D36"/>
    <w:rsid w:val="00E33735"/>
    <w:rsid w:val="00E34BA8"/>
    <w:rsid w:val="00E369E1"/>
    <w:rsid w:val="00E40240"/>
    <w:rsid w:val="00E453D5"/>
    <w:rsid w:val="00E5020D"/>
    <w:rsid w:val="00E51A4E"/>
    <w:rsid w:val="00E532E1"/>
    <w:rsid w:val="00E64260"/>
    <w:rsid w:val="00E71D6C"/>
    <w:rsid w:val="00E9242D"/>
    <w:rsid w:val="00E94C21"/>
    <w:rsid w:val="00EA07DA"/>
    <w:rsid w:val="00EA21E4"/>
    <w:rsid w:val="00EA6E70"/>
    <w:rsid w:val="00EB2A29"/>
    <w:rsid w:val="00EB4F48"/>
    <w:rsid w:val="00EC310D"/>
    <w:rsid w:val="00EC7FD5"/>
    <w:rsid w:val="00ED5528"/>
    <w:rsid w:val="00ED64C5"/>
    <w:rsid w:val="00ED6E1B"/>
    <w:rsid w:val="00EE1F60"/>
    <w:rsid w:val="00EF0284"/>
    <w:rsid w:val="00EF7151"/>
    <w:rsid w:val="00EF7949"/>
    <w:rsid w:val="00F04068"/>
    <w:rsid w:val="00F13F2F"/>
    <w:rsid w:val="00F37E07"/>
    <w:rsid w:val="00F418E8"/>
    <w:rsid w:val="00F63F81"/>
    <w:rsid w:val="00F818D5"/>
    <w:rsid w:val="00F867F3"/>
    <w:rsid w:val="00F9014C"/>
    <w:rsid w:val="00FA00A3"/>
    <w:rsid w:val="00FA2171"/>
    <w:rsid w:val="00FA300E"/>
    <w:rsid w:val="00FA46EE"/>
    <w:rsid w:val="00FB45E5"/>
    <w:rsid w:val="00FB7AA7"/>
    <w:rsid w:val="00FC1EE3"/>
    <w:rsid w:val="00FC69F0"/>
    <w:rsid w:val="00FC6EA7"/>
    <w:rsid w:val="00FD15BC"/>
    <w:rsid w:val="00FD2A4A"/>
    <w:rsid w:val="00FD60D4"/>
    <w:rsid w:val="00FE1611"/>
    <w:rsid w:val="00FF3EA5"/>
    <w:rsid w:val="00FF4BEF"/>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0046"/>
    <w:rPr>
      <w:rFonts w:ascii="Arial" w:hAnsi="Arial"/>
      <w:sz w:val="24"/>
      <w:szCs w:val="24"/>
    </w:rPr>
  </w:style>
  <w:style w:type="paragraph" w:styleId="Heading2">
    <w:name w:val="heading 2"/>
    <w:basedOn w:val="Normal"/>
    <w:next w:val="Normal"/>
    <w:link w:val="Heading2Char"/>
    <w:qFormat/>
    <w:locked/>
    <w:rsid w:val="00970B09"/>
    <w:pPr>
      <w:keepNext/>
      <w:outlineLvl w:val="1"/>
    </w:pPr>
    <w:rPr>
      <w:rFonts w:ascii="Bookman Old Style" w:hAnsi="Bookman Old Style"/>
      <w:b/>
      <w:bCs/>
      <w:noProof/>
      <w:sz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16310"/>
    <w:pPr>
      <w:tabs>
        <w:tab w:val="center" w:pos="4153"/>
        <w:tab w:val="right" w:pos="8306"/>
      </w:tabs>
    </w:pPr>
  </w:style>
  <w:style w:type="character" w:customStyle="1" w:styleId="HeaderChar">
    <w:name w:val="Header Char"/>
    <w:basedOn w:val="DefaultParagraphFont"/>
    <w:link w:val="Header"/>
    <w:uiPriority w:val="99"/>
    <w:rsid w:val="004D76A7"/>
    <w:rPr>
      <w:rFonts w:ascii="Arial" w:hAnsi="Arial"/>
      <w:sz w:val="24"/>
      <w:szCs w:val="24"/>
    </w:rPr>
  </w:style>
  <w:style w:type="paragraph" w:styleId="Footer">
    <w:name w:val="footer"/>
    <w:basedOn w:val="Normal"/>
    <w:link w:val="FooterChar"/>
    <w:uiPriority w:val="99"/>
    <w:rsid w:val="00E16310"/>
    <w:pPr>
      <w:tabs>
        <w:tab w:val="center" w:pos="4153"/>
        <w:tab w:val="right" w:pos="8306"/>
      </w:tabs>
    </w:pPr>
  </w:style>
  <w:style w:type="character" w:customStyle="1" w:styleId="FooterChar">
    <w:name w:val="Footer Char"/>
    <w:basedOn w:val="DefaultParagraphFont"/>
    <w:link w:val="Footer"/>
    <w:uiPriority w:val="99"/>
    <w:rsid w:val="004D76A7"/>
    <w:rPr>
      <w:rFonts w:ascii="Arial" w:hAnsi="Arial"/>
      <w:sz w:val="24"/>
      <w:szCs w:val="24"/>
    </w:rPr>
  </w:style>
  <w:style w:type="paragraph" w:customStyle="1" w:styleId="paragraph">
    <w:name w:val="paragraph"/>
    <w:basedOn w:val="Normal"/>
    <w:uiPriority w:val="99"/>
    <w:rsid w:val="002677EC"/>
    <w:pPr>
      <w:spacing w:before="100" w:beforeAutospacing="1" w:after="100" w:afterAutospacing="1"/>
    </w:pPr>
    <w:rPr>
      <w:rFonts w:ascii="Times New Roman" w:hAnsi="Times New Roman"/>
      <w:lang w:val="en-US" w:eastAsia="en-US"/>
    </w:rPr>
  </w:style>
  <w:style w:type="character" w:customStyle="1" w:styleId="normaltextrun">
    <w:name w:val="normaltextrun"/>
    <w:basedOn w:val="DefaultParagraphFont"/>
    <w:uiPriority w:val="99"/>
    <w:rsid w:val="002677EC"/>
    <w:rPr>
      <w:rFonts w:cs="Times New Roman"/>
    </w:rPr>
  </w:style>
  <w:style w:type="character" w:customStyle="1" w:styleId="eop">
    <w:name w:val="eop"/>
    <w:basedOn w:val="DefaultParagraphFont"/>
    <w:uiPriority w:val="99"/>
    <w:rsid w:val="002677EC"/>
    <w:rPr>
      <w:rFonts w:cs="Times New Roman"/>
    </w:rPr>
  </w:style>
  <w:style w:type="character" w:customStyle="1" w:styleId="apple-converted-space">
    <w:name w:val="apple-converted-space"/>
    <w:basedOn w:val="DefaultParagraphFont"/>
    <w:uiPriority w:val="99"/>
    <w:rsid w:val="002677EC"/>
    <w:rPr>
      <w:rFonts w:cs="Times New Roman"/>
    </w:rPr>
  </w:style>
  <w:style w:type="character" w:customStyle="1" w:styleId="spellingerror">
    <w:name w:val="spellingerror"/>
    <w:basedOn w:val="DefaultParagraphFont"/>
    <w:uiPriority w:val="99"/>
    <w:rsid w:val="002677EC"/>
    <w:rPr>
      <w:rFonts w:cs="Times New Roman"/>
    </w:rPr>
  </w:style>
  <w:style w:type="paragraph" w:styleId="BalloonText">
    <w:name w:val="Balloon Text"/>
    <w:basedOn w:val="Normal"/>
    <w:link w:val="BalloonTextChar"/>
    <w:uiPriority w:val="99"/>
    <w:semiHidden/>
    <w:unhideWhenUsed/>
    <w:rsid w:val="00970B09"/>
    <w:rPr>
      <w:rFonts w:ascii="Tahoma" w:hAnsi="Tahoma" w:cs="Tahoma"/>
      <w:sz w:val="16"/>
      <w:szCs w:val="16"/>
    </w:rPr>
  </w:style>
  <w:style w:type="character" w:customStyle="1" w:styleId="BalloonTextChar">
    <w:name w:val="Balloon Text Char"/>
    <w:basedOn w:val="DefaultParagraphFont"/>
    <w:link w:val="BalloonText"/>
    <w:uiPriority w:val="99"/>
    <w:semiHidden/>
    <w:rsid w:val="00970B09"/>
    <w:rPr>
      <w:rFonts w:ascii="Tahoma" w:hAnsi="Tahoma" w:cs="Tahoma"/>
      <w:sz w:val="16"/>
      <w:szCs w:val="16"/>
    </w:rPr>
  </w:style>
  <w:style w:type="character" w:customStyle="1" w:styleId="Heading2Char">
    <w:name w:val="Heading 2 Char"/>
    <w:basedOn w:val="DefaultParagraphFont"/>
    <w:link w:val="Heading2"/>
    <w:rsid w:val="00970B09"/>
    <w:rPr>
      <w:rFonts w:ascii="Bookman Old Style" w:hAnsi="Bookman Old Style"/>
      <w:b/>
      <w:bCs/>
      <w:noProof/>
      <w:sz w:val="32"/>
      <w:szCs w:val="24"/>
      <w:lang w:val="en-US" w:eastAsia="en-US"/>
    </w:rPr>
  </w:style>
  <w:style w:type="character" w:styleId="Hyperlink">
    <w:name w:val="Hyperlink"/>
    <w:rsid w:val="00970B09"/>
    <w:rPr>
      <w:color w:val="0000FF"/>
      <w:u w:val="single"/>
    </w:rPr>
  </w:style>
  <w:style w:type="paragraph" w:styleId="NoSpacing">
    <w:name w:val="No Spacing"/>
    <w:uiPriority w:val="1"/>
    <w:qFormat/>
    <w:rsid w:val="00970B09"/>
    <w:rPr>
      <w:rFonts w:ascii="Calibri" w:eastAsia="Calibri" w:hAnsi="Calibri"/>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ngelajones\Local%20Settings\Temporary%20Internet%20Files\Content.Outlook\CWLH2T7L\APS%2056%20-%20Accident%20Report%20Form%20-%20Jun%2012%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APS 56 - Accident Report Form - Jun 12 (2).dot</Template>
  <TotalTime>10</TotalTime>
  <Pages>3</Pages>
  <Words>785</Words>
  <Characters>4475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Kent County Council</Company>
  <LinksUpToDate>false</LinksUpToDate>
  <CharactersWithSpaces>5250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angelajones</dc:creator>
  <cp:lastModifiedBy>Mary</cp:lastModifiedBy>
  <cp:revision>4</cp:revision>
  <cp:lastPrinted>2011-10-26T10:05:00Z</cp:lastPrinted>
  <dcterms:created xsi:type="dcterms:W3CDTF">2015-08-22T14:50:00Z</dcterms:created>
  <dcterms:modified xsi:type="dcterms:W3CDTF">2016-02-02T15:36:00Z</dcterms:modified>
</cp:coreProperties>
</file>