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29F" w:rsidRDefault="00DB029F" w:rsidP="0060663A">
      <w:pPr>
        <w:ind w:left="-1701" w:right="-17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p w:rsidR="00DB029F" w:rsidRDefault="00DB029F" w:rsidP="0060663A">
      <w:pPr>
        <w:ind w:left="-1701" w:right="-17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285342" w:rsidRDefault="00285342" w:rsidP="0058463C">
      <w:pPr>
        <w:ind w:right="-1753"/>
        <w:rPr>
          <w:b/>
          <w:sz w:val="28"/>
          <w:szCs w:val="28"/>
          <w:u w:val="single"/>
        </w:rPr>
      </w:pPr>
    </w:p>
    <w:p w:rsidR="00DB029F" w:rsidRPr="00051805" w:rsidRDefault="00B72BD4" w:rsidP="0058463C">
      <w:pPr>
        <w:ind w:right="-175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Friends and Places Together</w:t>
      </w:r>
      <w:r w:rsidR="00DB029F" w:rsidRPr="00051805">
        <w:rPr>
          <w:b/>
          <w:sz w:val="28"/>
          <w:szCs w:val="28"/>
          <w:u w:val="single"/>
        </w:rPr>
        <w:t xml:space="preserve">– </w:t>
      </w:r>
      <w:r w:rsidR="00DB029F">
        <w:rPr>
          <w:b/>
          <w:sz w:val="28"/>
          <w:szCs w:val="28"/>
          <w:u w:val="single"/>
        </w:rPr>
        <w:t xml:space="preserve">Incident/Accident Report </w:t>
      </w:r>
    </w:p>
    <w:p w:rsidR="00680F49" w:rsidRDefault="00680F49" w:rsidP="00921EED">
      <w:pPr>
        <w:ind w:left="-1701" w:right="-1753"/>
        <w:rPr>
          <w:sz w:val="20"/>
          <w:szCs w:val="20"/>
        </w:rPr>
      </w:pPr>
    </w:p>
    <w:p w:rsidR="00DB029F" w:rsidRDefault="003F0F3B" w:rsidP="00921EED">
      <w:pPr>
        <w:ind w:left="-1701" w:right="-1753"/>
        <w:rPr>
          <w:sz w:val="20"/>
          <w:szCs w:val="20"/>
        </w:rPr>
      </w:pPr>
      <w:r w:rsidRPr="003F0F3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30.6pt;margin-top:21.8pt;width:155.25pt;height:18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">
            <v:textbox>
              <w:txbxContent>
                <w:p w:rsidR="00DB029F" w:rsidRPr="005B6175" w:rsidRDefault="00DB029F" w:rsidP="005B6175">
                  <w:pPr>
                    <w:rPr>
                      <w:b/>
                      <w:sz w:val="20"/>
                      <w:szCs w:val="20"/>
                    </w:rPr>
                  </w:pPr>
                  <w:r w:rsidRPr="005B6175">
                    <w:rPr>
                      <w:b/>
                      <w:sz w:val="20"/>
                      <w:szCs w:val="20"/>
                    </w:rPr>
                    <w:t>Report No:</w:t>
                  </w:r>
                </w:p>
              </w:txbxContent>
            </v:textbox>
          </v:shape>
        </w:pict>
      </w:r>
      <w:r w:rsidRPr="003F0F3B">
        <w:rPr>
          <w:noProof/>
        </w:rPr>
        <w:pict>
          <v:shape id="Text Box 3" o:spid="_x0000_s1027" type="#_x0000_t202" style="position:absolute;left:0;text-align:left;margin-left:287.85pt;margin-top:21.8pt;width:18.8pt;height:16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">
            <v:textbox>
              <w:txbxContent>
                <w:p w:rsidR="00DB029F" w:rsidRDefault="00DB029F" w:rsidP="00525B30"/>
              </w:txbxContent>
            </v:textbox>
          </v:shape>
        </w:pict>
      </w:r>
      <w:r w:rsidR="00DB029F" w:rsidRPr="00525B30">
        <w:rPr>
          <w:sz w:val="20"/>
          <w:szCs w:val="20"/>
        </w:rPr>
        <w:t>Part A – to be completed</w:t>
      </w:r>
      <w:r w:rsidR="00B72BD4">
        <w:rPr>
          <w:sz w:val="20"/>
          <w:szCs w:val="20"/>
        </w:rPr>
        <w:t xml:space="preserve"> and sent to Chief Officer</w:t>
      </w:r>
      <w:r w:rsidR="00DB029F" w:rsidRPr="00525B30">
        <w:rPr>
          <w:sz w:val="20"/>
          <w:szCs w:val="20"/>
        </w:rPr>
        <w:t xml:space="preserve"> </w:t>
      </w:r>
      <w:r w:rsidR="00DB029F">
        <w:rPr>
          <w:sz w:val="20"/>
          <w:szCs w:val="20"/>
        </w:rPr>
        <w:t xml:space="preserve">within 48 hours of incident/accident </w:t>
      </w:r>
      <w:r w:rsidR="00DB029F" w:rsidRPr="00525B30">
        <w:rPr>
          <w:sz w:val="20"/>
          <w:szCs w:val="20"/>
        </w:rPr>
        <w:t>by (or on behalf of) each person affected by an accident, occupational disease, violence (actual or threat)</w:t>
      </w:r>
      <w:r w:rsidR="00DB029F">
        <w:rPr>
          <w:sz w:val="20"/>
          <w:szCs w:val="20"/>
        </w:rPr>
        <w:t xml:space="preserve"> </w:t>
      </w:r>
      <w:r w:rsidR="00DB029F" w:rsidRPr="00525B30">
        <w:rPr>
          <w:sz w:val="20"/>
          <w:szCs w:val="20"/>
        </w:rPr>
        <w:t xml:space="preserve">Please tick all appropriate boxes, leave blank boxes that don’t apply, use a continuation sheet if necessary: </w:t>
      </w:r>
      <w:r w:rsidR="00DB029F">
        <w:rPr>
          <w:sz w:val="20"/>
          <w:szCs w:val="20"/>
        </w:rPr>
        <w:t>T</w:t>
      </w:r>
      <w:r w:rsidR="00DB029F" w:rsidRPr="00525B30">
        <w:rPr>
          <w:sz w:val="20"/>
          <w:szCs w:val="20"/>
        </w:rPr>
        <w:t xml:space="preserve">ick here if continuation sheet has been used  </w:t>
      </w:r>
    </w:p>
    <w:p w:rsidR="00DB029F" w:rsidRPr="00BA7EF8" w:rsidRDefault="00DB029F" w:rsidP="005B6175">
      <w:pPr>
        <w:ind w:left="-1701" w:right="-1753" w:firstLine="1701"/>
        <w:rPr>
          <w:sz w:val="20"/>
          <w:szCs w:val="20"/>
        </w:rPr>
      </w:pPr>
    </w:p>
    <w:tbl>
      <w:tblPr>
        <w:tblW w:w="11434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4"/>
      </w:tblGrid>
      <w:tr w:rsidR="00DB029F" w:rsidTr="00051805">
        <w:trPr>
          <w:trHeight w:val="1414"/>
        </w:trPr>
        <w:tc>
          <w:tcPr>
            <w:tcW w:w="11434" w:type="dxa"/>
            <w:shd w:val="clear" w:color="auto" w:fill="D9D9D9"/>
          </w:tcPr>
          <w:p w:rsidR="00DB029F" w:rsidRDefault="00DB029F" w:rsidP="00B441D7">
            <w:pPr>
              <w:rPr>
                <w:b/>
                <w:sz w:val="18"/>
                <w:szCs w:val="18"/>
              </w:rPr>
            </w:pPr>
            <w:r w:rsidRPr="00A66E1C">
              <w:rPr>
                <w:b/>
                <w:sz w:val="18"/>
                <w:szCs w:val="18"/>
              </w:rPr>
              <w:t>1. Person injured/affected:</w:t>
            </w:r>
          </w:p>
          <w:p w:rsidR="00DB029F" w:rsidRDefault="003F0F3B" w:rsidP="00B441D7">
            <w:pPr>
              <w:rPr>
                <w:sz w:val="18"/>
                <w:szCs w:val="18"/>
              </w:rPr>
            </w:pPr>
            <w:r w:rsidRPr="003F0F3B">
              <w:rPr>
                <w:noProof/>
              </w:rPr>
              <w:pict>
                <v:shape id="Text Box 4" o:spid="_x0000_s1028" type="#_x0000_t202" style="position:absolute;margin-left:327.35pt;margin-top:5.2pt;width:27.05pt;height:19.55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+HLQIAAFc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5" o:spid="_x0000_s1029" type="#_x0000_t202" style="position:absolute;margin-left:259.8pt;margin-top:4.9pt;width:27.05pt;height:19.5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6" o:spid="_x0000_s1030" type="#_x0000_t202" style="position:absolute;margin-left:32.6pt;margin-top:5.4pt;width:162pt;height:20.2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b/>
                <w:sz w:val="18"/>
                <w:szCs w:val="18"/>
              </w:rPr>
            </w:pPr>
            <w:r w:rsidRPr="00A66E1C">
              <w:rPr>
                <w:sz w:val="18"/>
                <w:szCs w:val="18"/>
              </w:rPr>
              <w:t xml:space="preserve">Name:    </w:t>
            </w:r>
            <w:r>
              <w:rPr>
                <w:sz w:val="18"/>
                <w:szCs w:val="18"/>
              </w:rPr>
              <w:t xml:space="preserve">           </w:t>
            </w:r>
            <w:r w:rsidRPr="00A66E1C">
              <w:rPr>
                <w:sz w:val="18"/>
                <w:szCs w:val="18"/>
              </w:rPr>
              <w:t xml:space="preserve">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r w:rsidRPr="00A66E1C">
              <w:rPr>
                <w:sz w:val="18"/>
                <w:szCs w:val="18"/>
              </w:rPr>
              <w:t xml:space="preserve">Gender: Male             </w:t>
            </w:r>
            <w:r>
              <w:rPr>
                <w:sz w:val="18"/>
                <w:szCs w:val="18"/>
              </w:rPr>
              <w:t xml:space="preserve"> </w:t>
            </w:r>
            <w:r w:rsidRPr="00A66E1C">
              <w:rPr>
                <w:sz w:val="18"/>
                <w:szCs w:val="18"/>
              </w:rPr>
              <w:t xml:space="preserve">Female </w:t>
            </w:r>
            <w:r w:rsidRPr="00A66E1C">
              <w:rPr>
                <w:sz w:val="18"/>
                <w:szCs w:val="18"/>
              </w:rPr>
              <w:tab/>
            </w:r>
            <w:r w:rsidRPr="00A66E1C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  </w:t>
            </w:r>
          </w:p>
          <w:p w:rsidR="00DB029F" w:rsidRDefault="00DB029F" w:rsidP="00B441D7">
            <w:pPr>
              <w:rPr>
                <w:b/>
                <w:sz w:val="18"/>
                <w:szCs w:val="18"/>
              </w:rPr>
            </w:pPr>
          </w:p>
          <w:p w:rsidR="00DB029F" w:rsidRPr="006953A4" w:rsidRDefault="003F0F3B" w:rsidP="00B441D7">
            <w:pPr>
              <w:rPr>
                <w:b/>
                <w:sz w:val="18"/>
                <w:szCs w:val="18"/>
              </w:rPr>
            </w:pPr>
            <w:r w:rsidRPr="003F0F3B">
              <w:rPr>
                <w:noProof/>
              </w:rPr>
              <w:pict>
                <v:shape id="Text Box 7" o:spid="_x0000_s1031" type="#_x0000_t202" style="position:absolute;margin-left:69.4pt;margin-top:-.6pt;width:490.5pt;height:20.2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8NLAIAAFg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B029F" w:rsidRPr="00A66E1C">
              <w:rPr>
                <w:sz w:val="18"/>
                <w:szCs w:val="18"/>
              </w:rPr>
              <w:t>Home address</w:t>
            </w:r>
            <w:r w:rsidR="00DB029F">
              <w:rPr>
                <w:sz w:val="18"/>
                <w:szCs w:val="18"/>
              </w:rPr>
              <w:t>:</w:t>
            </w:r>
            <w:r w:rsidR="00DB029F" w:rsidRPr="00A66E1C">
              <w:rPr>
                <w:b/>
                <w:sz w:val="18"/>
                <w:szCs w:val="18"/>
              </w:rPr>
              <w:t xml:space="preserve">    </w:t>
            </w:r>
          </w:p>
          <w:p w:rsidR="00DB029F" w:rsidRPr="00A37C89" w:rsidRDefault="003F0F3B" w:rsidP="00B441D7">
            <w:pPr>
              <w:rPr>
                <w:sz w:val="18"/>
                <w:szCs w:val="18"/>
              </w:rPr>
            </w:pPr>
            <w:r w:rsidRPr="003F0F3B">
              <w:rPr>
                <w:noProof/>
              </w:rPr>
              <w:pict>
                <v:shape id="Text Box 8" o:spid="_x0000_s1032" type="#_x0000_t202" style="position:absolute;margin-left:209.35pt;margin-top:13.3pt;width:27.05pt;height:19.5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9" o:spid="_x0000_s1033" type="#_x0000_t202" style="position:absolute;margin-left:69.8pt;margin-top:13.75pt;width:27.05pt;height:19.5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5TLAIAAFc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/</w:t>
                        </w:r>
                      </w:p>
                    </w:txbxContent>
                  </v:textbox>
                </v:shape>
              </w:pict>
            </w:r>
            <w:r w:rsidR="00DB029F">
              <w:br/>
            </w:r>
            <w:r w:rsidR="00DB029F" w:rsidRPr="00A66E1C">
              <w:rPr>
                <w:sz w:val="18"/>
                <w:szCs w:val="18"/>
              </w:rPr>
              <w:t xml:space="preserve">Status:  Carer                         Client/Service User </w:t>
            </w:r>
          </w:p>
          <w:p w:rsidR="00DB029F" w:rsidRDefault="00DB029F" w:rsidP="00B441D7"/>
        </w:tc>
      </w:tr>
    </w:tbl>
    <w:p w:rsidR="00DB029F" w:rsidRDefault="00DB029F" w:rsidP="00051805"/>
    <w:tbl>
      <w:tblPr>
        <w:tblW w:w="1146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64"/>
      </w:tblGrid>
      <w:tr w:rsidR="00DB029F" w:rsidTr="00FF3EA5">
        <w:trPr>
          <w:trHeight w:val="1307"/>
        </w:trPr>
        <w:tc>
          <w:tcPr>
            <w:tcW w:w="11464" w:type="dxa"/>
            <w:shd w:val="clear" w:color="auto" w:fill="D9D9D9"/>
          </w:tcPr>
          <w:p w:rsidR="00DB029F" w:rsidRDefault="00DB029F" w:rsidP="00B441D7">
            <w:pPr>
              <w:ind w:left="-9"/>
              <w:rPr>
                <w:b/>
                <w:sz w:val="18"/>
                <w:szCs w:val="18"/>
              </w:rPr>
            </w:pPr>
            <w:r w:rsidRPr="00A66E1C">
              <w:rPr>
                <w:rFonts w:cs="Arial"/>
                <w:b/>
                <w:sz w:val="18"/>
                <w:szCs w:val="18"/>
              </w:rPr>
              <w:t xml:space="preserve">2. </w:t>
            </w:r>
            <w:r>
              <w:rPr>
                <w:b/>
                <w:sz w:val="18"/>
                <w:szCs w:val="18"/>
              </w:rPr>
              <w:t>Incident/Accident</w:t>
            </w:r>
            <w:r w:rsidRPr="00A66E1C">
              <w:rPr>
                <w:b/>
                <w:sz w:val="18"/>
                <w:szCs w:val="18"/>
              </w:rPr>
              <w:t xml:space="preserve"> details:</w:t>
            </w:r>
          </w:p>
          <w:p w:rsidR="00DB029F" w:rsidRDefault="003F0F3B" w:rsidP="00B441D7">
            <w:pPr>
              <w:ind w:left="-9"/>
              <w:rPr>
                <w:sz w:val="18"/>
                <w:szCs w:val="18"/>
              </w:rPr>
            </w:pPr>
            <w:r w:rsidRPr="003F0F3B">
              <w:rPr>
                <w:noProof/>
              </w:rPr>
              <w:pict>
                <v:shape id="Text Box 10" o:spid="_x0000_s1034" type="#_x0000_t202" style="position:absolute;left:0;text-align:left;margin-left:304.75pt;margin-top:5.1pt;width:109.7pt;height:19.5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11" o:spid="_x0000_s1035" type="#_x0000_t202" style="position:absolute;left:0;text-align:left;margin-left:102pt;margin-top:5.05pt;width:162pt;height:20.2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incident/accident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</w:t>
            </w:r>
            <w:r>
              <w:rPr>
                <w:sz w:val="18"/>
                <w:szCs w:val="18"/>
              </w:rPr>
              <w:tab/>
              <w:t xml:space="preserve">         Time:  </w:t>
            </w:r>
            <w:r w:rsidRPr="00A66E1C">
              <w:rPr>
                <w:sz w:val="18"/>
                <w:szCs w:val="18"/>
              </w:rPr>
              <w:t xml:space="preserve">       </w:t>
            </w:r>
            <w:r w:rsidRPr="00A66E1C">
              <w:rPr>
                <w:b/>
                <w:sz w:val="18"/>
                <w:szCs w:val="18"/>
              </w:rPr>
              <w:t xml:space="preserve">               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     </w:t>
            </w:r>
          </w:p>
          <w:p w:rsidR="00DB029F" w:rsidRDefault="00DB029F" w:rsidP="00B441D7">
            <w:pPr>
              <w:ind w:left="-9"/>
              <w:rPr>
                <w:sz w:val="18"/>
                <w:szCs w:val="18"/>
              </w:rPr>
            </w:pPr>
          </w:p>
          <w:p w:rsidR="00DB029F" w:rsidRDefault="003F0F3B" w:rsidP="00B441D7">
            <w:pPr>
              <w:ind w:left="-9"/>
              <w:rPr>
                <w:sz w:val="18"/>
                <w:szCs w:val="18"/>
              </w:rPr>
            </w:pPr>
            <w:r w:rsidRPr="003F0F3B">
              <w:rPr>
                <w:noProof/>
              </w:rPr>
              <w:pict>
                <v:shape id="Text Box 12" o:spid="_x0000_s1036" type="#_x0000_t202" style="position:absolute;left:0;text-align:left;margin-left:378.75pt;margin-top:1.25pt;width:184.5pt;height:20.2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">
                  <v:textbox>
                    <w:txbxContent>
                      <w:p w:rsidR="00DB029F" w:rsidRPr="003D2DA3" w:rsidRDefault="00DB029F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13" o:spid="_x0000_s1037" type="#_x0000_t202" style="position:absolute;left:0;text-align:left;margin-left:65.6pt;margin-top:.85pt;width:210.75pt;height:20.2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B029F" w:rsidRPr="00A66E1C">
              <w:rPr>
                <w:sz w:val="18"/>
                <w:szCs w:val="18"/>
              </w:rPr>
              <w:t>Premises/site</w:t>
            </w:r>
            <w:r w:rsidR="00DB029F">
              <w:tab/>
              <w:t xml:space="preserve">                                                                </w:t>
            </w:r>
            <w:r w:rsidR="00DB029F" w:rsidRPr="00A66E1C">
              <w:rPr>
                <w:sz w:val="18"/>
                <w:szCs w:val="18"/>
              </w:rPr>
              <w:t xml:space="preserve">Exact location: </w:t>
            </w:r>
          </w:p>
          <w:p w:rsidR="00DB029F" w:rsidRDefault="00DB029F" w:rsidP="00B441D7">
            <w:pPr>
              <w:ind w:left="-9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Pr="00A66E1C">
              <w:rPr>
                <w:sz w:val="18"/>
                <w:szCs w:val="18"/>
              </w:rPr>
              <w:t>(</w:t>
            </w:r>
            <w:proofErr w:type="spellStart"/>
            <w:r w:rsidRPr="00A66E1C">
              <w:rPr>
                <w:sz w:val="18"/>
                <w:szCs w:val="18"/>
              </w:rPr>
              <w:t>eg</w:t>
            </w:r>
            <w:proofErr w:type="spellEnd"/>
            <w:r w:rsidRPr="00A66E1C">
              <w:rPr>
                <w:sz w:val="18"/>
                <w:szCs w:val="18"/>
              </w:rPr>
              <w:t>. room no., kitchen)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</w: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4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49"/>
      </w:tblGrid>
      <w:tr w:rsidR="00DB029F" w:rsidTr="00FF3EA5">
        <w:trPr>
          <w:trHeight w:val="3344"/>
        </w:trPr>
        <w:tc>
          <w:tcPr>
            <w:tcW w:w="11449" w:type="dxa"/>
            <w:shd w:val="clear" w:color="auto" w:fill="D9D9D9"/>
          </w:tcPr>
          <w:p w:rsidR="00DB029F" w:rsidRPr="00A66E1C" w:rsidRDefault="00DB029F" w:rsidP="00B441D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3. About the Incident/Accident: </w:t>
            </w:r>
            <w:r w:rsidRPr="00A66E1C">
              <w:rPr>
                <w:sz w:val="18"/>
                <w:szCs w:val="18"/>
              </w:rPr>
              <w:t>What happened? (</w:t>
            </w:r>
            <w:proofErr w:type="gramStart"/>
            <w:r w:rsidRPr="00A66E1C">
              <w:rPr>
                <w:sz w:val="18"/>
                <w:szCs w:val="18"/>
              </w:rPr>
              <w:t>who</w:t>
            </w:r>
            <w:proofErr w:type="gramEnd"/>
            <w:r w:rsidRPr="00A66E1C">
              <w:rPr>
                <w:sz w:val="18"/>
                <w:szCs w:val="18"/>
              </w:rPr>
              <w:t xml:space="preserve"> was doing what at the time of the accident).</w:t>
            </w:r>
            <w:r w:rsidRPr="00A66E1C">
              <w:rPr>
                <w:b/>
                <w:sz w:val="18"/>
                <w:szCs w:val="18"/>
              </w:rPr>
              <w:t xml:space="preserve"> </w:t>
            </w:r>
          </w:p>
          <w:p w:rsidR="00DB029F" w:rsidRDefault="003F0F3B" w:rsidP="00B441D7">
            <w:r>
              <w:rPr>
                <w:noProof/>
              </w:rPr>
              <w:pict>
                <v:shape id="Text Box 14" o:spid="_x0000_s1038" type="#_x0000_t202" style="position:absolute;margin-left:-1pt;margin-top:2.2pt;width:564pt;height:153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yJLwIAAFs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35" w:type="dxa"/>
        <w:tblInd w:w="-1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5"/>
      </w:tblGrid>
      <w:tr w:rsidR="00DB029F" w:rsidTr="00FF3EA5">
        <w:trPr>
          <w:trHeight w:val="1264"/>
        </w:trPr>
        <w:tc>
          <w:tcPr>
            <w:tcW w:w="11435" w:type="dxa"/>
            <w:shd w:val="clear" w:color="auto" w:fill="D9D9D9"/>
          </w:tcPr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  <w:r w:rsidRPr="00A66E1C">
              <w:rPr>
                <w:b/>
                <w:sz w:val="18"/>
                <w:szCs w:val="18"/>
              </w:rPr>
              <w:t xml:space="preserve">4. Witnesses name and contact details: </w:t>
            </w:r>
            <w:r>
              <w:rPr>
                <w:b/>
                <w:sz w:val="18"/>
                <w:szCs w:val="18"/>
              </w:rPr>
              <w:t xml:space="preserve">                                              </w:t>
            </w:r>
          </w:p>
          <w:p w:rsidR="00DB029F" w:rsidRDefault="003F0F3B" w:rsidP="00B441D7">
            <w:pPr>
              <w:ind w:right="-1165"/>
              <w:rPr>
                <w:b/>
                <w:sz w:val="18"/>
                <w:szCs w:val="18"/>
              </w:rPr>
            </w:pPr>
            <w:r w:rsidRPr="003F0F3B">
              <w:rPr>
                <w:noProof/>
              </w:rPr>
              <w:pict>
                <v:shape id="Text Box 15" o:spid="_x0000_s1039" type="#_x0000_t202" style="position:absolute;margin-left:.45pt;margin-top:.25pt;width:252pt;height:51.7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">
                  <v:textbox>
                    <w:txbxContent>
                      <w:p w:rsidR="00DB029F" w:rsidRDefault="00DB029F" w:rsidP="00BA7EF8"/>
                      <w:p w:rsidR="00DB029F" w:rsidRPr="00FF4BEF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</w:t>
            </w:r>
          </w:p>
          <w:p w:rsidR="00DB029F" w:rsidRDefault="003F0F3B" w:rsidP="00B441D7">
            <w:pPr>
              <w:ind w:right="-1165"/>
              <w:rPr>
                <w:b/>
                <w:sz w:val="18"/>
                <w:szCs w:val="18"/>
              </w:rPr>
            </w:pPr>
            <w:r w:rsidRPr="003F0F3B">
              <w:rPr>
                <w:noProof/>
              </w:rPr>
              <w:pict>
                <v:shape id="Text Box 16" o:spid="_x0000_s1040" type="#_x0000_t202" style="position:absolute;margin-left:450.5pt;margin-top:4.3pt;width:27.05pt;height:19.5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/</w:t>
                        </w:r>
                      </w:p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17" o:spid="_x0000_s1041" type="#_x0000_t202" style="position:absolute;margin-left:398.65pt;margin-top:4.4pt;width:27.05pt;height:19.5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</w:t>
            </w:r>
            <w:r w:rsidRPr="00A66E1C">
              <w:rPr>
                <w:b/>
                <w:sz w:val="18"/>
                <w:szCs w:val="18"/>
              </w:rPr>
              <w:t xml:space="preserve">Statement(s) attached:  Yes  </w:t>
            </w:r>
            <w:r>
              <w:rPr>
                <w:b/>
                <w:sz w:val="18"/>
                <w:szCs w:val="18"/>
              </w:rPr>
              <w:t xml:space="preserve">             No</w:t>
            </w:r>
          </w:p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</w:p>
          <w:p w:rsidR="00DB029F" w:rsidRDefault="00DB029F" w:rsidP="00B441D7"/>
        </w:tc>
      </w:tr>
    </w:tbl>
    <w:p w:rsidR="00DB029F" w:rsidRDefault="00DB029F" w:rsidP="00BA7EF8">
      <w:pPr>
        <w:ind w:left="-1701"/>
      </w:pPr>
    </w:p>
    <w:tbl>
      <w:tblPr>
        <w:tblW w:w="11419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FF3EA5">
        <w:trPr>
          <w:trHeight w:val="2554"/>
        </w:trPr>
        <w:tc>
          <w:tcPr>
            <w:tcW w:w="11419" w:type="dxa"/>
            <w:shd w:val="clear" w:color="auto" w:fill="D9D9D9"/>
          </w:tcPr>
          <w:p w:rsidR="00DB029F" w:rsidRDefault="00DB029F" w:rsidP="00B441D7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5. Accident Type </w:t>
            </w:r>
            <w:r w:rsidRPr="000E163F">
              <w:rPr>
                <w:b/>
                <w:sz w:val="20"/>
                <w:szCs w:val="20"/>
              </w:rPr>
              <w:t>(please tick one box only)</w:t>
            </w:r>
          </w:p>
          <w:p w:rsidR="00DB029F" w:rsidRDefault="003F0F3B" w:rsidP="00B441D7">
            <w:pPr>
              <w:rPr>
                <w:sz w:val="18"/>
              </w:rPr>
            </w:pPr>
            <w:r w:rsidRPr="003F0F3B">
              <w:rPr>
                <w:noProof/>
              </w:rPr>
              <w:pict>
                <v:shape id="Text Box 18" o:spid="_x0000_s1042" type="#_x0000_t202" style="position:absolute;margin-left:357.75pt;margin-top:.55pt;width:27.05pt;height:19.5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19" o:spid="_x0000_s1043" type="#_x0000_t202" style="position:absolute;margin-left:504.3pt;margin-top:-.05pt;width:27.05pt;height:19.5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lrLwIAAFk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20" o:spid="_x0000_s1044" type="#_x0000_t202" style="position:absolute;margin-left:253.05pt;margin-top:.7pt;width:27.05pt;height:19.5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21" o:spid="_x0000_s1045" type="#_x0000_t202" style="position:absolute;margin-left:110.05pt;margin-top:.7pt;width:27.05pt;height:19.5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moving/handling of object                 slip/trip/fall on same level                  violence                           moving/handling of person</w:t>
            </w:r>
          </w:p>
          <w:p w:rsidR="00DB029F" w:rsidRDefault="003F0F3B" w:rsidP="00B441D7">
            <w:pPr>
              <w:rPr>
                <w:sz w:val="18"/>
              </w:rPr>
            </w:pPr>
            <w:r w:rsidRPr="003F0F3B">
              <w:rPr>
                <w:noProof/>
              </w:rPr>
              <w:pict>
                <v:shape id="Text Box 22" o:spid="_x0000_s1046" type="#_x0000_t202" style="position:absolute;margin-left:109.75pt;margin-top:3.7pt;width:27.05pt;height:19.5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23" o:spid="_x0000_s1047" type="#_x0000_t202" style="position:absolute;margin-left:504.45pt;margin-top:2.95pt;width:27.05pt;height:19.5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3VLQ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24" o:spid="_x0000_s1048" type="#_x0000_t202" style="position:absolute;margin-left:358.2pt;margin-top:3.7pt;width:27.05pt;height:19.5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Sl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25" o:spid="_x0000_s1049" type="#_x0000_t202" style="position:absolute;margin-left:253.2pt;margin-top:3.7pt;width:27.05pt;height:19.5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fall from height                                   road traffic collision                          struck against</w:t>
            </w:r>
            <w:r w:rsidRPr="00A66E1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  </w:t>
            </w:r>
            <w:r>
              <w:rPr>
                <w:sz w:val="18"/>
              </w:rPr>
              <w:t>machinery/equipment</w:t>
            </w:r>
          </w:p>
          <w:p w:rsidR="00DB029F" w:rsidRDefault="003F0F3B" w:rsidP="00B441D7">
            <w:pPr>
              <w:rPr>
                <w:sz w:val="18"/>
              </w:rPr>
            </w:pPr>
            <w:r w:rsidRPr="003F0F3B">
              <w:rPr>
                <w:noProof/>
              </w:rPr>
              <w:pict>
                <v:shape id="Text Box 26" o:spid="_x0000_s1050" type="#_x0000_t202" style="position:absolute;margin-left:504.25pt;margin-top:5.65pt;width:27.05pt;height:19.5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0y6Lg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27" o:spid="_x0000_s1051" type="#_x0000_t202" style="position:absolute;margin-left:358pt;margin-top:6.4pt;width:27.05pt;height:19.5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28" o:spid="_x0000_s1052" type="#_x0000_t202" style="position:absolute;margin-left:252.95pt;margin-top:7pt;width:27.05pt;height:19.5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OmLwIAAFk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29" o:spid="_x0000_s1053" type="#_x0000_t202" style="position:absolute;margin-left:109.8pt;margin-top:5.8pt;width:27.05pt;height:19.5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SrLwIAAFkEAAAOAAAAZHJzL2Uyb0RvYy54bWysVNtu2zAMfR+wfxD0vjhx4j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animal contact                                   struck by</w:t>
            </w:r>
            <w:r>
              <w:rPr>
                <w:sz w:val="18"/>
                <w:szCs w:val="18"/>
              </w:rPr>
              <w:t xml:space="preserve">                                           </w:t>
            </w:r>
            <w:r>
              <w:rPr>
                <w:sz w:val="18"/>
              </w:rPr>
              <w:t>electrical injury</w:t>
            </w:r>
            <w:r>
              <w:rPr>
                <w:sz w:val="18"/>
              </w:rPr>
              <w:tab/>
              <w:t xml:space="preserve">             near miss</w:t>
            </w:r>
          </w:p>
          <w:p w:rsidR="00DB029F" w:rsidRDefault="003F0F3B" w:rsidP="00B441D7">
            <w:pPr>
              <w:rPr>
                <w:sz w:val="18"/>
              </w:rPr>
            </w:pPr>
            <w:r w:rsidRPr="003F0F3B">
              <w:rPr>
                <w:noProof/>
              </w:rPr>
              <w:pict>
                <v:shape id="Text Box 30" o:spid="_x0000_s1054" type="#_x0000_t202" style="position:absolute;margin-left:358.3pt;margin-top:9.15pt;width:27.05pt;height:19.5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NTLw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31" o:spid="_x0000_s1055" type="#_x0000_t202" style="position:absolute;margin-left:504.35pt;margin-top:7.45pt;width:27.05pt;height:19.5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32" o:spid="_x0000_s1056" type="#_x0000_t202" style="position:absolute;margin-left:253.1pt;margin-top:8.9pt;width:27.05pt;height:19.5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33" o:spid="_x0000_s1057" type="#_x0000_t202" style="position:absolute;margin-left:109.85pt;margin-top:8.4pt;width:27.05pt;height:19.5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9" w:hanging="9"/>
              <w:rPr>
                <w:sz w:val="18"/>
              </w:rPr>
            </w:pPr>
            <w:r>
              <w:rPr>
                <w:sz w:val="18"/>
              </w:rPr>
              <w:t>sharp object</w:t>
            </w:r>
            <w:r>
              <w:rPr>
                <w:sz w:val="18"/>
              </w:rPr>
              <w:tab/>
              <w:t xml:space="preserve">                             awkward movement                          hot/cold contact                hazardous substance</w:t>
            </w:r>
          </w:p>
          <w:p w:rsidR="00DB029F" w:rsidRDefault="00DB029F" w:rsidP="00B441D7">
            <w:pPr>
              <w:rPr>
                <w:sz w:val="18"/>
              </w:rPr>
            </w:pPr>
          </w:p>
          <w:p w:rsidR="00DB029F" w:rsidRDefault="003F0F3B" w:rsidP="00B441D7">
            <w:pPr>
              <w:ind w:firstLine="9"/>
            </w:pPr>
            <w:r>
              <w:rPr>
                <w:noProof/>
              </w:rPr>
              <w:pict>
                <v:shape id="Text Box 34" o:spid="_x0000_s1058" type="#_x0000_t202" style="position:absolute;left:0;text-align:left;margin-left:109.5pt;margin-top:.25pt;width:177.8pt;height:19.5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rPr>
                <w:sz w:val="18"/>
              </w:rPr>
              <w:t xml:space="preserve">other (please specify)                 </w: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3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4"/>
      </w:tblGrid>
      <w:tr w:rsidR="00DB029F" w:rsidTr="00FF3EA5">
        <w:trPr>
          <w:trHeight w:val="3209"/>
        </w:trPr>
        <w:tc>
          <w:tcPr>
            <w:tcW w:w="11434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6. </w:t>
            </w:r>
            <w:r w:rsidRPr="000E163F">
              <w:rPr>
                <w:b/>
                <w:sz w:val="20"/>
                <w:szCs w:val="20"/>
              </w:rPr>
              <w:t>Complete for violent incidents only -  Incident details (please tick one box)</w:t>
            </w:r>
            <w:r>
              <w:rPr>
                <w:b/>
                <w:sz w:val="20"/>
                <w:szCs w:val="20"/>
              </w:rPr>
              <w:t xml:space="preserve">                                 </w:t>
            </w:r>
            <w:r>
              <w:rPr>
                <w:sz w:val="18"/>
                <w:szCs w:val="18"/>
              </w:rPr>
              <w:t>please tick if person</w:t>
            </w:r>
          </w:p>
          <w:p w:rsidR="00DB029F" w:rsidRDefault="003F0F3B" w:rsidP="00B441D7">
            <w:pPr>
              <w:rPr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35" o:spid="_x0000_s1059" type="#_x0000_t202" style="position:absolute;margin-left:521.05pt;margin-top:9.4pt;width:27.05pt;height:19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">
                  <v:textbox>
                    <w:txbxContent>
                      <w:p w:rsidR="00DB029F" w:rsidRDefault="00DB029F" w:rsidP="00FF3EA5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36" o:spid="_x0000_s1060" type="#_x0000_t202" style="position:absolute;margin-left:424.25pt;margin-top:7.3pt;width:27.05pt;height:19.5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hMLw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37" o:spid="_x0000_s1061" type="#_x0000_t202" style="position:absolute;margin-left:311.5pt;margin-top:7.1pt;width:27.05pt;height:19.5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38" o:spid="_x0000_s1062" type="#_x0000_t202" style="position:absolute;margin-left:167.8pt;margin-top:7.8pt;width:27.05pt;height:19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dQLwIAAFkEAAAOAAAAZHJzL2Uyb0RvYy54bWysVNtu2zAMfR+wfxD0vjixnS4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DB029F">
              <w:rPr>
                <w:sz w:val="18"/>
              </w:rPr>
              <w:t>was not necessarily</w:t>
            </w:r>
          </w:p>
          <w:p w:rsidR="00DB029F" w:rsidRDefault="00DB029F" w:rsidP="00B441D7">
            <w:pPr>
              <w:rPr>
                <w:sz w:val="18"/>
                <w:szCs w:val="18"/>
              </w:rPr>
            </w:pPr>
            <w:r w:rsidRPr="00D34263">
              <w:rPr>
                <w:b/>
                <w:sz w:val="20"/>
                <w:szCs w:val="20"/>
              </w:rPr>
              <w:t xml:space="preserve">Nature of Incident </w:t>
            </w:r>
            <w:r>
              <w:rPr>
                <w:b/>
                <w:sz w:val="20"/>
                <w:szCs w:val="20"/>
              </w:rPr>
              <w:t xml:space="preserve">-  </w:t>
            </w:r>
            <w:r>
              <w:rPr>
                <w:sz w:val="18"/>
                <w:szCs w:val="18"/>
              </w:rPr>
              <w:t xml:space="preserve">Physical assault                threat/verbal abuse                          </w:t>
            </w:r>
            <w:r w:rsidRPr="00A66E1C">
              <w:rPr>
                <w:sz w:val="18"/>
                <w:szCs w:val="18"/>
              </w:rPr>
              <w:t>property dama</w:t>
            </w:r>
            <w:r>
              <w:rPr>
                <w:sz w:val="18"/>
                <w:szCs w:val="18"/>
              </w:rPr>
              <w:t xml:space="preserve">ged                </w:t>
            </w:r>
            <w:r>
              <w:rPr>
                <w:sz w:val="18"/>
              </w:rPr>
              <w:t>responsible for</w:t>
            </w:r>
          </w:p>
          <w:p w:rsidR="00DB029F" w:rsidRPr="00D34263" w:rsidRDefault="00DB029F" w:rsidP="00B441D7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(inc. telephone </w:t>
            </w:r>
            <w:r w:rsidRPr="00A66E1C">
              <w:rPr>
                <w:sz w:val="18"/>
                <w:szCs w:val="18"/>
              </w:rPr>
              <w:t>and written)</w:t>
            </w:r>
            <w:r>
              <w:rPr>
                <w:sz w:val="18"/>
                <w:szCs w:val="18"/>
              </w:rPr>
              <w:t xml:space="preserve">                                                           </w:t>
            </w:r>
            <w:r>
              <w:rPr>
                <w:sz w:val="18"/>
              </w:rPr>
              <w:t>their actions</w:t>
            </w:r>
          </w:p>
          <w:p w:rsidR="00DB029F" w:rsidRDefault="003F0F3B" w:rsidP="00B441D7">
            <w:pPr>
              <w:rPr>
                <w:sz w:val="18"/>
                <w:szCs w:val="18"/>
              </w:rPr>
            </w:pPr>
            <w:r w:rsidRPr="003F0F3B">
              <w:rPr>
                <w:noProof/>
              </w:rPr>
              <w:pict>
                <v:shape id="Text Box 39" o:spid="_x0000_s1063" type="#_x0000_t202" style="position:absolute;margin-left:480.05pt;margin-top:7.55pt;width:83.3pt;height:19.5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VaLgIAAFo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40" o:spid="_x0000_s1064" type="#_x0000_t202" style="position:absolute;margin-left:268.75pt;margin-top:6.55pt;width:27.05pt;height:19.5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41" o:spid="_x0000_s1065" type="#_x0000_t202" style="position:absolute;margin-left:167.55pt;margin-top:4.8pt;width:27.05pt;height:19.5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42" o:spid="_x0000_s1066" type="#_x0000_t202" style="position:absolute;margin-left:384.7pt;margin-top:7.1pt;width:27.05pt;height:19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FF4BEF" w:rsidRDefault="00DB029F" w:rsidP="00B441D7">
            <w:pPr>
              <w:rPr>
                <w:b/>
                <w:sz w:val="20"/>
                <w:szCs w:val="20"/>
              </w:rPr>
            </w:pPr>
            <w:r w:rsidRPr="00D34263">
              <w:rPr>
                <w:b/>
                <w:sz w:val="20"/>
                <w:szCs w:val="20"/>
              </w:rPr>
              <w:t>Nature of Activity</w:t>
            </w:r>
            <w:r>
              <w:rPr>
                <w:b/>
                <w:sz w:val="20"/>
                <w:szCs w:val="20"/>
              </w:rPr>
              <w:t xml:space="preserve">  -  </w:t>
            </w:r>
            <w:r w:rsidRPr="00A66E1C">
              <w:rPr>
                <w:sz w:val="18"/>
                <w:szCs w:val="18"/>
              </w:rPr>
              <w:t>support/</w:t>
            </w:r>
            <w:r>
              <w:rPr>
                <w:sz w:val="18"/>
                <w:szCs w:val="18"/>
              </w:rPr>
              <w:t xml:space="preserve">                              personal care                  </w:t>
            </w:r>
            <w:r w:rsidRPr="00A66E1C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ransporting client                other </w:t>
            </w:r>
          </w:p>
          <w:p w:rsidR="00DB029F" w:rsidRDefault="00DB029F" w:rsidP="00B441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assisting                                                                                                                 (please specify)       </w:t>
            </w:r>
          </w:p>
          <w:p w:rsidR="00DB029F" w:rsidRDefault="003F0F3B" w:rsidP="00B441D7">
            <w:pPr>
              <w:rPr>
                <w:b/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43" o:spid="_x0000_s1067" type="#_x0000_t202" style="position:absolute;margin-left:168.4pt;margin-top:8pt;width:27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44" o:spid="_x0000_s1068" type="#_x0000_t202" style="position:absolute;margin-left:527.4pt;margin-top:8.35pt;width:27.05pt;height:19.5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7/Lw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45" o:spid="_x0000_s1069" type="#_x0000_t202" style="position:absolute;margin-left:385.2pt;margin-top:7.9pt;width:27.05pt;height:19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46" o:spid="_x0000_s1070" type="#_x0000_t202" style="position:absolute;margin-left:268.5pt;margin-top:8.1pt;width:27.05pt;height:19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bgLg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 w:rsidRPr="00D34263">
              <w:rPr>
                <w:b/>
                <w:sz w:val="20"/>
                <w:szCs w:val="20"/>
              </w:rPr>
              <w:t xml:space="preserve">Other Factors </w:t>
            </w:r>
            <w:r>
              <w:rPr>
                <w:b/>
                <w:sz w:val="20"/>
                <w:szCs w:val="20"/>
              </w:rPr>
              <w:t xml:space="preserve"> -       </w:t>
            </w:r>
            <w:r>
              <w:rPr>
                <w:sz w:val="18"/>
              </w:rPr>
              <w:t>was carer/                             were police                     was a weapon                      some form of prejudice</w: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</w:t>
            </w:r>
            <w:proofErr w:type="gramStart"/>
            <w:r>
              <w:rPr>
                <w:sz w:val="18"/>
              </w:rPr>
              <w:t>client</w:t>
            </w:r>
            <w:proofErr w:type="gramEnd"/>
            <w:r>
              <w:rPr>
                <w:sz w:val="18"/>
              </w:rPr>
              <w:t xml:space="preserve"> alone?                         </w:t>
            </w:r>
            <w:proofErr w:type="gramStart"/>
            <w:r>
              <w:rPr>
                <w:sz w:val="18"/>
              </w:rPr>
              <w:t>involved</w:t>
            </w:r>
            <w:proofErr w:type="gramEnd"/>
            <w:r>
              <w:rPr>
                <w:sz w:val="18"/>
              </w:rPr>
              <w:t xml:space="preserve">?                        </w:t>
            </w:r>
            <w:proofErr w:type="gramStart"/>
            <w:r>
              <w:rPr>
                <w:sz w:val="18"/>
              </w:rPr>
              <w:t>used</w:t>
            </w:r>
            <w:proofErr w:type="gramEnd"/>
            <w:r>
              <w:rPr>
                <w:sz w:val="18"/>
              </w:rPr>
              <w:t xml:space="preserve">?                 </w:t>
            </w:r>
          </w:p>
          <w:p w:rsidR="00DB029F" w:rsidRDefault="003F0F3B" w:rsidP="00B441D7">
            <w:pPr>
              <w:rPr>
                <w:sz w:val="18"/>
              </w:rPr>
            </w:pPr>
            <w:r w:rsidRPr="003F0F3B">
              <w:rPr>
                <w:noProof/>
              </w:rPr>
              <w:pict>
                <v:shape id="Text Box 47" o:spid="_x0000_s1071" type="#_x0000_t202" style="position:absolute;margin-left:219.45pt;margin-top:2.7pt;width:27.05pt;height:19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Ht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48" o:spid="_x0000_s1072" type="#_x0000_t202" style="position:absolute;margin-left:384.85pt;margin-top:2.4pt;width:27.05pt;height:19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n8LwIAAFkEAAAOAAAAZHJzL2Uyb0RvYy54bWysVNtu2zAMfR+wfxD0vjhx7C4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>
              <w:rPr>
                <w:sz w:val="18"/>
              </w:rPr>
              <w:t xml:space="preserve">                               </w:t>
            </w:r>
          </w:p>
          <w:p w:rsidR="00DB029F" w:rsidRPr="00D34263" w:rsidRDefault="00DB029F" w:rsidP="00B441D7">
            <w:pPr>
              <w:rPr>
                <w:b/>
                <w:sz w:val="20"/>
                <w:szCs w:val="20"/>
              </w:rPr>
            </w:pPr>
            <w:r>
              <w:rPr>
                <w:sz w:val="18"/>
              </w:rPr>
              <w:t xml:space="preserve">                                     physical intervention/restraint                           challenging behaviour                      </w:t>
            </w:r>
          </w:p>
          <w:p w:rsidR="00DB029F" w:rsidRDefault="003F0F3B" w:rsidP="00B441D7">
            <w:pPr>
              <w:rPr>
                <w:b/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49" o:spid="_x0000_s1073" type="#_x0000_t202" style="position:absolute;margin-left:277.95pt;margin-top:3.8pt;width:285.05pt;height:23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1hMAIAAFo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B029F" w:rsidRPr="00DA48DB" w:rsidRDefault="00DB029F" w:rsidP="00B441D7">
            <w:pPr>
              <w:rPr>
                <w:b/>
                <w:sz w:val="20"/>
                <w:szCs w:val="20"/>
              </w:rPr>
            </w:pPr>
            <w:r w:rsidRPr="00DA48DB">
              <w:rPr>
                <w:b/>
                <w:sz w:val="20"/>
                <w:szCs w:val="20"/>
              </w:rPr>
              <w:t>Details of third party/aggressor involved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DA48DB">
              <w:rPr>
                <w:sz w:val="20"/>
                <w:szCs w:val="20"/>
              </w:rPr>
              <w:t>Name &amp; Address</w:t>
            </w:r>
            <w:r>
              <w:rPr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DB029F" w:rsidRDefault="00DB029F" w:rsidP="00BA7EF8">
      <w:pPr>
        <w:ind w:left="-1701"/>
      </w:pPr>
    </w:p>
    <w:p w:rsidR="00DB029F" w:rsidRDefault="00DB029F" w:rsidP="00BA7EF8">
      <w:pPr>
        <w:ind w:left="-1701"/>
      </w:pPr>
    </w:p>
    <w:tbl>
      <w:tblPr>
        <w:tblW w:w="1138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89"/>
      </w:tblGrid>
      <w:tr w:rsidR="00DB029F" w:rsidTr="0060663A">
        <w:trPr>
          <w:trHeight w:val="4183"/>
        </w:trPr>
        <w:tc>
          <w:tcPr>
            <w:tcW w:w="11389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 w:rsidRPr="00173C53">
              <w:rPr>
                <w:b/>
                <w:sz w:val="20"/>
                <w:szCs w:val="20"/>
              </w:rPr>
              <w:t>7. If injured:</w:t>
            </w:r>
          </w:p>
          <w:p w:rsidR="00DB029F" w:rsidRDefault="003F0F3B" w:rsidP="00B441D7">
            <w:pPr>
              <w:rPr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50" o:spid="_x0000_s1074" type="#_x0000_t202" style="position:absolute;margin-left:-.15pt;margin-top:13.45pt;width:369.8pt;height:19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rPr>
                <w:sz w:val="20"/>
                <w:szCs w:val="20"/>
              </w:rPr>
              <w:t>W</w:t>
            </w:r>
            <w:r w:rsidR="00DB029F" w:rsidRPr="00173C53">
              <w:rPr>
                <w:sz w:val="20"/>
                <w:szCs w:val="20"/>
              </w:rPr>
              <w:t>hat part(s) of the body were affected e.g. head, arm  (please indicate left or right)</w:t>
            </w:r>
          </w:p>
          <w:p w:rsidR="00DB029F" w:rsidRDefault="00DB029F" w:rsidP="00B441D7">
            <w:pPr>
              <w:rPr>
                <w:sz w:val="20"/>
                <w:szCs w:val="20"/>
              </w:rPr>
            </w:pPr>
          </w:p>
          <w:p w:rsidR="00DB029F" w:rsidRDefault="00DB029F" w:rsidP="00B441D7">
            <w:pPr>
              <w:rPr>
                <w:sz w:val="20"/>
                <w:szCs w:val="20"/>
              </w:rPr>
            </w:pPr>
          </w:p>
          <w:p w:rsidR="00DB029F" w:rsidRDefault="003F0F3B" w:rsidP="00B441D7">
            <w:pPr>
              <w:rPr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51" o:spid="_x0000_s1075" type="#_x0000_t202" style="position:absolute;margin-left:444.15pt;margin-top:5.4pt;width:27.05pt;height:19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52" o:spid="_x0000_s1076" type="#_x0000_t202" style="position:absolute;margin-left:359.4pt;margin-top:5.4pt;width:27.05pt;height:19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53" o:spid="_x0000_s1077" type="#_x0000_t202" style="position:absolute;margin-left:262.65pt;margin-top:5.4pt;width:27.05pt;height:19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N5LQ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54" o:spid="_x0000_s1078" type="#_x0000_t202" style="position:absolute;margin-left:162.3pt;margin-top:5.1pt;width:27.05pt;height:19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oJ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173C53" w:rsidRDefault="00DB029F" w:rsidP="00B441D7">
            <w:pPr>
              <w:rPr>
                <w:sz w:val="20"/>
                <w:szCs w:val="20"/>
              </w:rPr>
            </w:pPr>
            <w:r w:rsidRPr="00BD7060">
              <w:rPr>
                <w:b/>
                <w:sz w:val="20"/>
                <w:szCs w:val="20"/>
              </w:rPr>
              <w:t>If injured detail injury</w:t>
            </w:r>
            <w:r w:rsidRPr="00173C5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18"/>
              </w:rPr>
              <w:t xml:space="preserve">cut/abrasion    </w:t>
            </w:r>
            <w:r>
              <w:rPr>
                <w:b/>
                <w:sz w:val="18"/>
              </w:rPr>
              <w:t xml:space="preserve">          </w:t>
            </w:r>
            <w:r>
              <w:rPr>
                <w:sz w:val="18"/>
              </w:rPr>
              <w:t xml:space="preserve"> bruise                              burn/scald  </w:t>
            </w:r>
            <w:r>
              <w:rPr>
                <w:b/>
                <w:sz w:val="18"/>
              </w:rPr>
              <w:t xml:space="preserve">           </w:t>
            </w:r>
            <w:r>
              <w:rPr>
                <w:sz w:val="18"/>
              </w:rPr>
              <w:t xml:space="preserve">          twist/strain</w:t>
            </w:r>
            <w:r>
              <w:rPr>
                <w:b/>
                <w:sz w:val="18"/>
              </w:rPr>
              <w:t xml:space="preserve">  </w:t>
            </w:r>
          </w:p>
          <w:p w:rsidR="00DB029F" w:rsidRDefault="003F0F3B" w:rsidP="00B441D7">
            <w:pPr>
              <w:rPr>
                <w:sz w:val="18"/>
              </w:rPr>
            </w:pPr>
            <w:r w:rsidRPr="003F0F3B">
              <w:rPr>
                <w:noProof/>
              </w:rPr>
              <w:pict>
                <v:shape id="Text Box 55" o:spid="_x0000_s1079" type="#_x0000_t202" style="position:absolute;margin-left:379.25pt;margin-top:5.5pt;width:130.55pt;height:19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ZLgIAAFo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56" o:spid="_x0000_s1080" type="#_x0000_t202" style="position:absolute;margin-left:263.05pt;margin-top:5.8pt;width:27.05pt;height:19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57" o:spid="_x0000_s1081" type="#_x0000_t202" style="position:absolute;margin-left:161.9pt;margin-top:5.95pt;width:27.05pt;height:19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Ub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fracture                      foreign object</w:t>
            </w:r>
            <w:r>
              <w:rPr>
                <w:b/>
                <w:sz w:val="18"/>
              </w:rPr>
              <w:t xml:space="preserve">                   </w:t>
            </w:r>
            <w:r>
              <w:rPr>
                <w:sz w:val="18"/>
              </w:rPr>
              <w:t>other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6"/>
              </w:rPr>
              <w:t xml:space="preserve">(please specify)                      </w:t>
            </w:r>
          </w:p>
          <w:p w:rsidR="00DB029F" w:rsidRDefault="003F0F3B" w:rsidP="00B441D7">
            <w:pPr>
              <w:rPr>
                <w:sz w:val="18"/>
              </w:rPr>
            </w:pPr>
            <w:r w:rsidRPr="003F0F3B">
              <w:rPr>
                <w:noProof/>
              </w:rPr>
              <w:pict>
                <v:shape id="Text Box 58" o:spid="_x0000_s1082" type="#_x0000_t202" style="position:absolute;margin-left:359.5pt;margin-top:8.65pt;width:27.05pt;height:19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0KLwIAAFk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3F0F3B" w:rsidP="00B441D7">
            <w:pPr>
              <w:ind w:left="24" w:hanging="24"/>
              <w:rPr>
                <w:sz w:val="18"/>
              </w:rPr>
            </w:pPr>
            <w:r w:rsidRPr="003F0F3B">
              <w:rPr>
                <w:noProof/>
              </w:rPr>
              <w:pict>
                <v:shape id="Text Box 59" o:spid="_x0000_s1083" type="#_x0000_t202" style="position:absolute;left:0;text-align:left;margin-left:262.8pt;margin-top:-.65pt;width:27.05pt;height:19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oHLwIAAFkEAAAOAAAAZHJzL2Uyb0RvYy54bWysVNtu2zAMfR+wfxD0vjhx4j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60" o:spid="_x0000_s1084" type="#_x0000_t202" style="position:absolute;left:0;text-align:left;margin-left:162.25pt;margin-top:-.8pt;width:27.05pt;height:19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 w:rsidRPr="00BD7060">
              <w:rPr>
                <w:b/>
                <w:sz w:val="20"/>
                <w:szCs w:val="20"/>
              </w:rPr>
              <w:t>consequences</w:t>
            </w:r>
            <w:r w:rsidR="00DB029F" w:rsidRPr="00BD7060">
              <w:rPr>
                <w:sz w:val="20"/>
                <w:szCs w:val="20"/>
              </w:rPr>
              <w:t>:</w:t>
            </w:r>
            <w:r w:rsidR="00DB029F">
              <w:t xml:space="preserve">           </w:t>
            </w:r>
            <w:r w:rsidR="00DB029F">
              <w:rPr>
                <w:sz w:val="18"/>
              </w:rPr>
              <w:t xml:space="preserve">none                          first aid received  </w:t>
            </w:r>
            <w:r w:rsidR="00DB029F">
              <w:rPr>
                <w:sz w:val="18"/>
              </w:rPr>
              <w:tab/>
              <w:t xml:space="preserve">  sent to hospital </w:t>
            </w: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DB029F" w:rsidP="00B441D7">
            <w:pPr>
              <w:ind w:left="24" w:hanging="24"/>
              <w:rPr>
                <w:sz w:val="18"/>
              </w:rPr>
            </w:pPr>
            <w:r w:rsidRPr="00BD7060">
              <w:rPr>
                <w:b/>
                <w:sz w:val="20"/>
                <w:szCs w:val="20"/>
              </w:rPr>
              <w:t>any other details:</w:t>
            </w:r>
            <w:r>
              <w:t xml:space="preserve">  </w:t>
            </w:r>
            <w:r>
              <w:rPr>
                <w:sz w:val="18"/>
              </w:rPr>
              <w:t>(details of first aid should be included here and records kept locally)</w:t>
            </w:r>
          </w:p>
          <w:p w:rsidR="00DB029F" w:rsidRDefault="003F0F3B" w:rsidP="00B441D7">
            <w:pPr>
              <w:ind w:left="24" w:hanging="24"/>
              <w:rPr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61" o:spid="_x0000_s1085" type="#_x0000_t202" style="position:absolute;left:0;text-align:left;margin-left:-3.85pt;margin-top:.95pt;width:564.8pt;height:38.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3F0F3B" w:rsidP="00B441D7">
            <w:pPr>
              <w:ind w:left="24" w:hanging="24"/>
              <w:rPr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62" o:spid="_x0000_s1086" type="#_x0000_t202" style="position:absolute;left:0;text-align:left;margin-left:197.9pt;margin-top:9.95pt;width:362.3pt;height:19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B029F" w:rsidRPr="00BD7060" w:rsidRDefault="00DB029F" w:rsidP="00B441D7">
            <w:pPr>
              <w:rPr>
                <w:b/>
                <w:sz w:val="20"/>
                <w:szCs w:val="20"/>
              </w:rPr>
            </w:pPr>
            <w:r w:rsidRPr="00BD7060">
              <w:rPr>
                <w:b/>
                <w:sz w:val="20"/>
                <w:szCs w:val="20"/>
              </w:rPr>
              <w:t>people informed: e.g. next of kin, parents</w:t>
            </w:r>
          </w:p>
          <w:p w:rsidR="00DB029F" w:rsidRPr="00173C53" w:rsidRDefault="00DB029F" w:rsidP="00B441D7">
            <w:pPr>
              <w:rPr>
                <w:sz w:val="20"/>
                <w:szCs w:val="20"/>
              </w:rPr>
            </w:pPr>
          </w:p>
        </w:tc>
      </w:tr>
    </w:tbl>
    <w:p w:rsidR="00DB029F" w:rsidRDefault="00DB029F" w:rsidP="00BA7EF8">
      <w:pPr>
        <w:ind w:left="-1701"/>
      </w:pPr>
    </w:p>
    <w:tbl>
      <w:tblPr>
        <w:tblW w:w="1140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04"/>
      </w:tblGrid>
      <w:tr w:rsidR="00DB029F" w:rsidTr="0060663A">
        <w:trPr>
          <w:trHeight w:val="1482"/>
        </w:trPr>
        <w:tc>
          <w:tcPr>
            <w:tcW w:w="11404" w:type="dxa"/>
            <w:shd w:val="clear" w:color="auto" w:fill="D9D9D9"/>
          </w:tcPr>
          <w:p w:rsidR="00DB029F" w:rsidRDefault="003F0F3B" w:rsidP="00B441D7">
            <w:pPr>
              <w:ind w:left="-9"/>
              <w:rPr>
                <w:b/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63" o:spid="_x0000_s1087" type="#_x0000_t202" style="position:absolute;left:0;text-align:left;margin-left:249.95pt;margin-top:6.7pt;width:162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64" o:spid="_x0000_s1088" type="#_x0000_t202" style="position:absolute;left:0;text-align:left;margin-left:47.4pt;margin-top:6.95pt;width:162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B029F" w:rsidRPr="00BD7060">
              <w:rPr>
                <w:b/>
                <w:sz w:val="20"/>
                <w:szCs w:val="20"/>
              </w:rPr>
              <w:t>8.</w:t>
            </w:r>
          </w:p>
          <w:p w:rsidR="00DB029F" w:rsidRDefault="00DB029F" w:rsidP="00B441D7">
            <w:pPr>
              <w:ind w:left="-9"/>
            </w:pPr>
            <w:r w:rsidRPr="00BD7060">
              <w:rPr>
                <w:sz w:val="20"/>
                <w:szCs w:val="20"/>
              </w:rPr>
              <w:t>Signature</w:t>
            </w:r>
            <w:r>
              <w:rPr>
                <w:sz w:val="20"/>
                <w:szCs w:val="20"/>
              </w:rPr>
              <w:t xml:space="preserve">                                                                D</w:t>
            </w:r>
            <w:r w:rsidRPr="00BD7060">
              <w:rPr>
                <w:sz w:val="20"/>
                <w:szCs w:val="20"/>
              </w:rPr>
              <w:t>ate</w:t>
            </w:r>
            <w:r>
              <w:t xml:space="preserve">  </w:t>
            </w:r>
          </w:p>
          <w:p w:rsidR="00DB029F" w:rsidRDefault="003F0F3B" w:rsidP="00B441D7">
            <w:pPr>
              <w:ind w:left="-9"/>
            </w:pPr>
            <w:r>
              <w:rPr>
                <w:noProof/>
              </w:rPr>
              <w:pict>
                <v:shape id="Text Box 65" o:spid="_x0000_s1089" type="#_x0000_t202" style="position:absolute;left:0;text-align:left;margin-left:482.8pt;margin-top:9.8pt;width:79.55pt;height:19.5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66" o:spid="_x0000_s1090" type="#_x0000_t202" style="position:absolute;left:0;text-align:left;margin-left:294.95pt;margin-top:9.95pt;width:147.7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20"/>
                <w:szCs w:val="20"/>
              </w:rPr>
            </w:pPr>
            <w:r w:rsidRPr="00BD7060">
              <w:rPr>
                <w:sz w:val="20"/>
                <w:szCs w:val="20"/>
              </w:rPr>
              <w:t>If signing on behalf of the affected person please state your:</w:t>
            </w:r>
            <w:r>
              <w:t xml:space="preserve"> </w:t>
            </w:r>
            <w:r>
              <w:rPr>
                <w:sz w:val="20"/>
                <w:szCs w:val="20"/>
              </w:rPr>
              <w:t>N</w:t>
            </w:r>
            <w:r w:rsidRPr="00BD7060">
              <w:rPr>
                <w:sz w:val="20"/>
                <w:szCs w:val="20"/>
              </w:rPr>
              <w:t xml:space="preserve">ame  </w:t>
            </w:r>
            <w:r>
              <w:t xml:space="preserve">                                           </w:t>
            </w:r>
            <w:r>
              <w:rPr>
                <w:sz w:val="20"/>
                <w:szCs w:val="20"/>
              </w:rPr>
              <w:t xml:space="preserve"> P</w:t>
            </w:r>
            <w:r w:rsidRPr="00BD7060">
              <w:rPr>
                <w:sz w:val="20"/>
                <w:szCs w:val="20"/>
              </w:rPr>
              <w:t>osition</w:t>
            </w:r>
          </w:p>
          <w:p w:rsidR="00DB029F" w:rsidRDefault="003F0F3B" w:rsidP="00B441D7">
            <w:pPr>
              <w:ind w:left="-9"/>
              <w:rPr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67" o:spid="_x0000_s1091" type="#_x0000_t202" style="position:absolute;left:0;text-align:left;margin-left:47.95pt;margin-top:9.5pt;width:513.8pt;height:19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Address </w:t>
            </w:r>
          </w:p>
          <w:p w:rsidR="00DB029F" w:rsidRPr="00BD7060" w:rsidRDefault="00DB029F" w:rsidP="00B441D7">
            <w:pPr>
              <w:ind w:left="-9"/>
              <w:rPr>
                <w:b/>
                <w:sz w:val="20"/>
                <w:szCs w:val="20"/>
              </w:rPr>
            </w:pPr>
          </w:p>
        </w:tc>
      </w:tr>
    </w:tbl>
    <w:p w:rsidR="00DB029F" w:rsidRDefault="00DB029F" w:rsidP="00BA7EF8">
      <w:pPr>
        <w:ind w:left="-1701"/>
      </w:pPr>
    </w:p>
    <w:p w:rsidR="00970B09" w:rsidRDefault="00970B09" w:rsidP="00BA7EF8">
      <w:pPr>
        <w:ind w:left="-1701"/>
        <w:rPr>
          <w:b/>
          <w:u w:val="single"/>
        </w:rPr>
      </w:pPr>
    </w:p>
    <w:p w:rsidR="00970B09" w:rsidRDefault="00970B09" w:rsidP="00BA7EF8">
      <w:pPr>
        <w:ind w:left="-1701"/>
        <w:rPr>
          <w:b/>
          <w:u w:val="single"/>
        </w:rPr>
      </w:pPr>
    </w:p>
    <w:p w:rsidR="00970B09" w:rsidRDefault="00970B09" w:rsidP="00BA7EF8">
      <w:pPr>
        <w:ind w:left="-1701"/>
        <w:rPr>
          <w:b/>
          <w:u w:val="single"/>
        </w:rPr>
      </w:pPr>
    </w:p>
    <w:p w:rsidR="00DB029F" w:rsidRDefault="00DB029F" w:rsidP="00BA7EF8">
      <w:pPr>
        <w:ind w:left="-1701"/>
        <w:rPr>
          <w:b/>
          <w:i/>
          <w:u w:val="single"/>
        </w:rPr>
      </w:pPr>
      <w:r w:rsidRPr="00D31473">
        <w:rPr>
          <w:b/>
          <w:u w:val="single"/>
        </w:rPr>
        <w:t>PART B</w:t>
      </w:r>
      <w:r>
        <w:rPr>
          <w:b/>
          <w:u w:val="single"/>
        </w:rPr>
        <w:t xml:space="preserve"> - </w:t>
      </w:r>
      <w:proofErr w:type="gramStart"/>
      <w:r>
        <w:rPr>
          <w:b/>
          <w:i/>
          <w:u w:val="single"/>
        </w:rPr>
        <w:t>To</w:t>
      </w:r>
      <w:proofErr w:type="gramEnd"/>
      <w:r>
        <w:rPr>
          <w:b/>
          <w:i/>
          <w:u w:val="single"/>
        </w:rPr>
        <w:t xml:space="preserve"> be completed by the </w:t>
      </w:r>
      <w:r w:rsidR="00B72BD4">
        <w:rPr>
          <w:b/>
          <w:i/>
          <w:u w:val="single"/>
        </w:rPr>
        <w:t>Chief Officer</w:t>
      </w:r>
    </w:p>
    <w:p w:rsidR="00DB029F" w:rsidRDefault="00DB029F" w:rsidP="00BA7EF8">
      <w:pPr>
        <w:ind w:left="-1701"/>
        <w:rPr>
          <w:b/>
          <w:u w:val="single"/>
        </w:rPr>
      </w:pPr>
    </w:p>
    <w:tbl>
      <w:tblPr>
        <w:tblW w:w="1141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60663A">
        <w:trPr>
          <w:trHeight w:val="2200"/>
        </w:trPr>
        <w:tc>
          <w:tcPr>
            <w:tcW w:w="11419" w:type="dxa"/>
            <w:shd w:val="clear" w:color="auto" w:fill="D9D9D9"/>
          </w:tcPr>
          <w:p w:rsidR="00DB029F" w:rsidRPr="00D31473" w:rsidRDefault="00DB029F" w:rsidP="00B441D7">
            <w:pPr>
              <w:tabs>
                <w:tab w:val="left" w:pos="5529"/>
              </w:tabs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 xml:space="preserve">9. What action has been/could </w:t>
            </w:r>
            <w:proofErr w:type="gramStart"/>
            <w:r w:rsidRPr="00D31473">
              <w:rPr>
                <w:b/>
                <w:sz w:val="20"/>
                <w:szCs w:val="20"/>
              </w:rPr>
              <w:t>be</w:t>
            </w:r>
            <w:proofErr w:type="gramEnd"/>
            <w:r w:rsidRPr="00D31473">
              <w:rPr>
                <w:b/>
                <w:sz w:val="20"/>
                <w:szCs w:val="20"/>
              </w:rPr>
              <w:t xml:space="preserve"> taken to prevent a re-occurrence? </w:t>
            </w:r>
          </w:p>
          <w:p w:rsidR="00DB029F" w:rsidRDefault="003F0F3B" w:rsidP="00B441D7">
            <w:pPr>
              <w:ind w:left="-9"/>
              <w:rPr>
                <w:b/>
                <w:u w:val="single"/>
              </w:rPr>
            </w:pPr>
            <w:r w:rsidRPr="003F0F3B">
              <w:rPr>
                <w:noProof/>
              </w:rPr>
              <w:pict>
                <v:shape id="Text Box 68" o:spid="_x0000_s1092" type="#_x0000_t202" style="position:absolute;left:0;text-align:left;margin-left:-1.95pt;margin-top:1.6pt;width:561.75pt;height:92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">
                  <v:textbox>
                    <w:txbxContent>
                      <w:p w:rsidR="00DB029F" w:rsidRPr="003D2DA3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b/>
                <w:u w:val="single"/>
              </w:rPr>
            </w:pPr>
          </w:p>
        </w:tc>
      </w:tr>
    </w:tbl>
    <w:p w:rsidR="00DB029F" w:rsidRDefault="00DB029F" w:rsidP="00BA7EF8">
      <w:pPr>
        <w:ind w:left="-1701"/>
        <w:rPr>
          <w:b/>
          <w:u w:val="single"/>
        </w:rPr>
      </w:pPr>
    </w:p>
    <w:tbl>
      <w:tblPr>
        <w:tblW w:w="11404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04"/>
      </w:tblGrid>
      <w:tr w:rsidR="00DB029F" w:rsidTr="0060663A">
        <w:trPr>
          <w:trHeight w:val="2276"/>
        </w:trPr>
        <w:tc>
          <w:tcPr>
            <w:tcW w:w="11404" w:type="dxa"/>
            <w:shd w:val="clear" w:color="auto" w:fill="D9D9D9"/>
          </w:tcPr>
          <w:p w:rsidR="00DB029F" w:rsidRPr="00D31473" w:rsidRDefault="00DB029F" w:rsidP="00B441D7">
            <w:pPr>
              <w:tabs>
                <w:tab w:val="left" w:pos="5529"/>
              </w:tabs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 xml:space="preserve">10. Recommended action to be taken? </w:t>
            </w:r>
          </w:p>
          <w:p w:rsidR="00DB029F" w:rsidRDefault="003F0F3B" w:rsidP="00B441D7">
            <w:pPr>
              <w:rPr>
                <w:b/>
                <w:u w:val="single"/>
              </w:rPr>
            </w:pPr>
            <w:r w:rsidRPr="003F0F3B">
              <w:rPr>
                <w:noProof/>
              </w:rPr>
              <w:pict>
                <v:shape id="Text Box 69" o:spid="_x0000_s1093" type="#_x0000_t202" style="position:absolute;margin-left:-3.3pt;margin-top:.9pt;width:561.75pt;height:93.9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">
                  <v:textbox>
                    <w:txbxContent>
                      <w:p w:rsidR="00DB029F" w:rsidRPr="003D2DA3" w:rsidRDefault="00DB029F" w:rsidP="00BA7EF8"/>
                    </w:txbxContent>
                  </v:textbox>
                </v:shape>
              </w:pict>
            </w:r>
          </w:p>
        </w:tc>
      </w:tr>
    </w:tbl>
    <w:p w:rsidR="00DB029F" w:rsidRDefault="00DB029F" w:rsidP="00BA7EF8">
      <w:pPr>
        <w:ind w:left="-1701"/>
        <w:rPr>
          <w:b/>
          <w:u w:val="single"/>
        </w:rPr>
      </w:pPr>
    </w:p>
    <w:p w:rsidR="00680F49" w:rsidRDefault="00680F49" w:rsidP="00BA7EF8">
      <w:pPr>
        <w:ind w:left="-1701"/>
        <w:rPr>
          <w:b/>
          <w:u w:val="single"/>
        </w:rPr>
      </w:pPr>
      <w:bookmarkStart w:id="0" w:name="_GoBack"/>
      <w:bookmarkEnd w:id="0"/>
    </w:p>
    <w:tbl>
      <w:tblPr>
        <w:tblW w:w="11419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60663A">
        <w:trPr>
          <w:trHeight w:val="2151"/>
        </w:trPr>
        <w:tc>
          <w:tcPr>
            <w:tcW w:w="11419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>1</w:t>
            </w:r>
            <w:r w:rsidR="00680F49">
              <w:rPr>
                <w:b/>
                <w:sz w:val="20"/>
                <w:szCs w:val="20"/>
              </w:rPr>
              <w:t>1</w:t>
            </w:r>
            <w:r w:rsidRPr="00D31473">
              <w:rPr>
                <w:b/>
                <w:sz w:val="20"/>
                <w:szCs w:val="20"/>
              </w:rPr>
              <w:t xml:space="preserve">. </w:t>
            </w:r>
            <w:r w:rsidR="00B72BD4">
              <w:rPr>
                <w:b/>
                <w:sz w:val="20"/>
                <w:szCs w:val="20"/>
              </w:rPr>
              <w:t xml:space="preserve">Staff </w:t>
            </w:r>
            <w:r w:rsidRPr="00D31473">
              <w:rPr>
                <w:b/>
                <w:sz w:val="20"/>
                <w:szCs w:val="20"/>
              </w:rPr>
              <w:t>completing this form</w:t>
            </w:r>
          </w:p>
          <w:p w:rsidR="00DB029F" w:rsidRDefault="003F0F3B" w:rsidP="00B441D7">
            <w:pPr>
              <w:rPr>
                <w:b/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74" o:spid="_x0000_s1094" type="#_x0000_t202" style="position:absolute;margin-left:253.85pt;margin-top:10.95pt;width:151.55pt;height:19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">
                  <v:textbox>
                    <w:txbxContent>
                      <w:p w:rsidR="00DB029F" w:rsidRDefault="00DB029F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DB029F" w:rsidRDefault="003F0F3B" w:rsidP="00B441D7">
            <w:pPr>
              <w:rPr>
                <w:sz w:val="20"/>
                <w:szCs w:val="20"/>
              </w:rPr>
            </w:pPr>
            <w:r w:rsidRPr="003F0F3B">
              <w:rPr>
                <w:noProof/>
              </w:rPr>
              <w:pict>
                <v:shape id="Text Box 75" o:spid="_x0000_s1095" type="#_x0000_t202" style="position:absolute;margin-left:448.25pt;margin-top:-.15pt;width:112.55pt;height:19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vmLA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">
                  <v:textbox>
                    <w:txbxContent>
                      <w:p w:rsidR="00DB029F" w:rsidRDefault="00DB029F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3F0F3B">
              <w:rPr>
                <w:noProof/>
              </w:rPr>
              <w:pict>
                <v:shape id="Text Box 76" o:spid="_x0000_s1096" type="#_x0000_t202" style="position:absolute;margin-left:63.65pt;margin-top:.05pt;width:151.55pt;height:19.5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 w:rsidRPr="00D31473">
              <w:rPr>
                <w:sz w:val="20"/>
                <w:szCs w:val="20"/>
              </w:rPr>
              <w:t>Name                                                                     signed</w:t>
            </w:r>
            <w:r w:rsidR="00DB029F">
              <w:rPr>
                <w:sz w:val="20"/>
                <w:szCs w:val="20"/>
              </w:rPr>
              <w:t xml:space="preserve">        </w:t>
            </w:r>
            <w:r w:rsidR="00DB029F" w:rsidRPr="00D31473">
              <w:rPr>
                <w:sz w:val="20"/>
                <w:szCs w:val="20"/>
              </w:rPr>
              <w:t xml:space="preserve">                                                  Job title</w:t>
            </w:r>
          </w:p>
          <w:p w:rsidR="00DB029F" w:rsidRPr="00D31473" w:rsidRDefault="00DB029F" w:rsidP="00B441D7">
            <w:pPr>
              <w:rPr>
                <w:sz w:val="20"/>
                <w:szCs w:val="20"/>
              </w:rPr>
            </w:pPr>
            <w:r w:rsidRPr="00D31473">
              <w:rPr>
                <w:sz w:val="20"/>
                <w:szCs w:val="20"/>
              </w:rPr>
              <w:t xml:space="preserve">(please print) </w:t>
            </w:r>
          </w:p>
          <w:p w:rsidR="00DB029F" w:rsidRDefault="003F0F3B" w:rsidP="00B441D7">
            <w:r>
              <w:rPr>
                <w:noProof/>
              </w:rPr>
              <w:pict>
                <v:shape id="Text Box 77" o:spid="_x0000_s1097" type="#_x0000_t202" style="position:absolute;margin-left:448.3pt;margin-top:9.65pt;width:112.55pt;height:19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">
                  <v:textbox>
                    <w:txbxContent>
                      <w:p w:rsidR="00DB029F" w:rsidRDefault="00DB029F" w:rsidP="00BA7EF8"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8" o:spid="_x0000_s1098" type="#_x0000_t202" style="position:absolute;margin-left:68.6pt;margin-top:2.7pt;width:145.55pt;height:45.0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9" o:spid="_x0000_s1099" type="#_x0000_t202" style="position:absolute;margin-left:253.5pt;margin-top:9.75pt;width:151.55pt;height:19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55LQ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">
                  <v:textbox>
                    <w:txbxContent>
                      <w:p w:rsidR="00DB029F" w:rsidRPr="00F418E8" w:rsidRDefault="00DB029F" w:rsidP="00BA7EF8">
                        <w:pPr>
                          <w:rPr>
                            <w:sz w:val="16"/>
                          </w:rPr>
                        </w:pPr>
                        <w:r>
                          <w:t xml:space="preserve"> </w:t>
                        </w:r>
                      </w:p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D31473" w:rsidRDefault="00DB029F" w:rsidP="00B441D7">
            <w:pPr>
              <w:rPr>
                <w:b/>
                <w:sz w:val="20"/>
                <w:szCs w:val="20"/>
                <w:u w:val="single"/>
              </w:rPr>
            </w:pPr>
            <w:proofErr w:type="gramStart"/>
            <w:r w:rsidRPr="00D31473">
              <w:rPr>
                <w:sz w:val="20"/>
                <w:szCs w:val="20"/>
              </w:rPr>
              <w:t xml:space="preserve">Office </w:t>
            </w:r>
            <w:r w:rsidRPr="006B20A2">
              <w:rPr>
                <w:sz w:val="20"/>
                <w:szCs w:val="20"/>
              </w:rPr>
              <w:t>address</w:t>
            </w:r>
            <w:proofErr w:type="gramEnd"/>
            <w:r w:rsidRPr="006B20A2">
              <w:rPr>
                <w:sz w:val="20"/>
                <w:szCs w:val="20"/>
              </w:rPr>
              <w:t xml:space="preserve">                                              </w:t>
            </w:r>
            <w:r>
              <w:rPr>
                <w:sz w:val="20"/>
                <w:szCs w:val="20"/>
              </w:rPr>
              <w:t xml:space="preserve">           </w:t>
            </w:r>
            <w:r w:rsidRPr="006B20A2">
              <w:rPr>
                <w:sz w:val="20"/>
                <w:szCs w:val="20"/>
              </w:rPr>
              <w:t>Tel</w:t>
            </w:r>
            <w:r>
              <w:rPr>
                <w:sz w:val="20"/>
                <w:szCs w:val="20"/>
              </w:rPr>
              <w:t xml:space="preserve"> </w:t>
            </w:r>
            <w:r w:rsidRPr="006B20A2">
              <w:rPr>
                <w:sz w:val="20"/>
                <w:szCs w:val="20"/>
              </w:rPr>
              <w:t>no.</w:t>
            </w:r>
            <w:r>
              <w:rPr>
                <w:sz w:val="20"/>
                <w:szCs w:val="20"/>
              </w:rPr>
              <w:t xml:space="preserve">                  </w:t>
            </w:r>
            <w:r w:rsidRPr="006B20A2">
              <w:rPr>
                <w:sz w:val="20"/>
                <w:szCs w:val="20"/>
              </w:rPr>
              <w:t xml:space="preserve">                                  </w:t>
            </w:r>
            <w:r>
              <w:rPr>
                <w:sz w:val="20"/>
                <w:szCs w:val="20"/>
              </w:rPr>
              <w:t xml:space="preserve">    </w:t>
            </w:r>
            <w:r w:rsidRPr="006B20A2">
              <w:rPr>
                <w:sz w:val="20"/>
                <w:szCs w:val="20"/>
              </w:rPr>
              <w:t>Date</w:t>
            </w:r>
          </w:p>
        </w:tc>
      </w:tr>
    </w:tbl>
    <w:p w:rsidR="00DB029F" w:rsidRPr="00E16310" w:rsidRDefault="00DB029F" w:rsidP="00E16310">
      <w:pPr>
        <w:ind w:left="-1701"/>
        <w:jc w:val="center"/>
        <w:rPr>
          <w:b/>
          <w:u w:val="single"/>
        </w:rPr>
      </w:pPr>
      <w:r>
        <w:rPr>
          <w:color w:val="999999"/>
          <w:sz w:val="20"/>
          <w:szCs w:val="20"/>
        </w:rPr>
        <w:t xml:space="preserve">                    </w:t>
      </w:r>
    </w:p>
    <w:sectPr w:rsidR="00DB029F" w:rsidRPr="00E16310" w:rsidSect="0060663A">
      <w:headerReference w:type="default" r:id="rId6"/>
      <w:footerReference w:type="default" r:id="rId7"/>
      <w:pgSz w:w="11906" w:h="16838" w:code="9"/>
      <w:pgMar w:top="0" w:right="1797" w:bottom="0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E64" w:rsidRDefault="00787E64">
      <w:r>
        <w:separator/>
      </w:r>
    </w:p>
  </w:endnote>
  <w:endnote w:type="continuationSeparator" w:id="0">
    <w:p w:rsidR="00787E64" w:rsidRDefault="00787E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09" w:rsidRDefault="00970B09" w:rsidP="00970B09">
    <w:pPr>
      <w:pStyle w:val="Heading2"/>
      <w:jc w:val="center"/>
      <w:rPr>
        <w:rFonts w:ascii="Comic Sans MS" w:hAnsi="Comic Sans MS"/>
        <w:sz w:val="24"/>
      </w:rPr>
    </w:pPr>
    <w:r w:rsidRPr="007D5BBC">
      <w:rPr>
        <w:rFonts w:ascii="Comic Sans MS" w:hAnsi="Comic Sans MS"/>
        <w:sz w:val="24"/>
      </w:rPr>
      <w:t>Friends and Places</w:t>
    </w:r>
    <w:r>
      <w:rPr>
        <w:rFonts w:ascii="Comic Sans MS" w:hAnsi="Comic Sans MS"/>
        <w:sz w:val="24"/>
      </w:rPr>
      <w:t xml:space="preserve"> Together</w:t>
    </w:r>
  </w:p>
  <w:p w:rsidR="00970B09" w:rsidRPr="00122159" w:rsidRDefault="00970B09" w:rsidP="00970B09">
    <w:pPr>
      <w:pStyle w:val="Heading2"/>
      <w:jc w:val="center"/>
      <w:rPr>
        <w:rFonts w:ascii="Comic Sans MS" w:hAnsi="Comic Sans MS"/>
        <w:b w:val="0"/>
        <w:sz w:val="20"/>
        <w:szCs w:val="20"/>
      </w:rPr>
    </w:pPr>
    <w:r>
      <w:rPr>
        <w:rFonts w:ascii="Comic Sans MS" w:hAnsi="Comic Sans MS"/>
        <w:b w:val="0"/>
        <w:sz w:val="20"/>
        <w:szCs w:val="20"/>
      </w:rPr>
      <w:t xml:space="preserve">20 Crowstone Road,Westcliff-on-Sea, </w:t>
    </w:r>
    <w:r w:rsidRPr="007D5BBC">
      <w:rPr>
        <w:rFonts w:ascii="Comic Sans MS" w:hAnsi="Comic Sans MS"/>
        <w:b w:val="0"/>
        <w:sz w:val="20"/>
        <w:szCs w:val="20"/>
      </w:rPr>
      <w:t>SS0 8BA</w:t>
    </w:r>
  </w:p>
  <w:p w:rsidR="00970B09" w:rsidRPr="007818B0" w:rsidRDefault="00970B09" w:rsidP="00970B09">
    <w:pPr>
      <w:pStyle w:val="NoSpacing"/>
      <w:jc w:val="center"/>
      <w:rPr>
        <w:rFonts w:ascii="Comic Sans MS" w:hAnsi="Comic Sans MS"/>
        <w:sz w:val="18"/>
        <w:szCs w:val="18"/>
      </w:rPr>
    </w:pPr>
    <w:r w:rsidRPr="00173A43">
      <w:rPr>
        <w:rFonts w:ascii="Comic Sans MS" w:hAnsi="Comic Sans MS"/>
        <w:sz w:val="18"/>
        <w:szCs w:val="18"/>
      </w:rPr>
      <w:t>Registered charity number 1159584</w:t>
    </w:r>
    <w:r>
      <w:rPr>
        <w:rFonts w:ascii="Comic Sans MS" w:hAnsi="Comic Sans MS"/>
        <w:sz w:val="18"/>
        <w:szCs w:val="18"/>
      </w:rPr>
      <w:t xml:space="preserve">         </w:t>
    </w:r>
    <w:r w:rsidRPr="00173A43">
      <w:rPr>
        <w:rFonts w:ascii="Comic Sans MS" w:hAnsi="Comic Sans MS"/>
        <w:sz w:val="18"/>
        <w:szCs w:val="18"/>
      </w:rPr>
      <w:t>Company number 08554307</w:t>
    </w:r>
  </w:p>
  <w:p w:rsidR="00970B09" w:rsidRDefault="00970B09" w:rsidP="00970B09">
    <w:pPr>
      <w:pStyle w:val="Footer"/>
      <w:tabs>
        <w:tab w:val="clear" w:pos="4153"/>
        <w:tab w:val="clear" w:pos="8306"/>
        <w:tab w:val="left" w:pos="2820"/>
      </w:tabs>
    </w:pPr>
  </w:p>
  <w:p w:rsidR="00970B09" w:rsidRDefault="00970B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E64" w:rsidRDefault="00787E64">
      <w:r>
        <w:separator/>
      </w:r>
    </w:p>
  </w:footnote>
  <w:footnote w:type="continuationSeparator" w:id="0">
    <w:p w:rsidR="00787E64" w:rsidRDefault="00787E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09" w:rsidRDefault="00970B09">
    <w:pPr>
      <w:pStyle w:val="Header"/>
    </w:pPr>
    <w:r w:rsidRPr="00970B0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1473200</wp:posOffset>
          </wp:positionH>
          <wp:positionV relativeFrom="paragraph">
            <wp:posOffset>-459740</wp:posOffset>
          </wp:positionV>
          <wp:extent cx="1419225" cy="990600"/>
          <wp:effectExtent l="0" t="0" r="0" b="0"/>
          <wp:wrapTight wrapText="bothSides">
            <wp:wrapPolygon edited="0">
              <wp:start x="9278" y="1662"/>
              <wp:lineTo x="7538" y="2077"/>
              <wp:lineTo x="4059" y="6646"/>
              <wp:lineTo x="4929" y="16200"/>
              <wp:lineTo x="8698" y="19523"/>
              <wp:lineTo x="10148" y="19523"/>
              <wp:lineTo x="11307" y="19523"/>
              <wp:lineTo x="12757" y="19523"/>
              <wp:lineTo x="16816" y="16200"/>
              <wp:lineTo x="17106" y="14954"/>
              <wp:lineTo x="17396" y="9138"/>
              <wp:lineTo x="17686" y="6646"/>
              <wp:lineTo x="13917" y="2077"/>
              <wp:lineTo x="12177" y="1662"/>
              <wp:lineTo x="9278" y="1662"/>
            </wp:wrapPolygon>
          </wp:wrapTight>
          <wp:docPr id="1" name="Picture 3" descr="f&amp;pt_logo_orig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&amp;pt_logo_origina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B94"/>
    <w:rsid w:val="00004105"/>
    <w:rsid w:val="00014B14"/>
    <w:rsid w:val="00016BAD"/>
    <w:rsid w:val="00032BFD"/>
    <w:rsid w:val="000339CD"/>
    <w:rsid w:val="00034940"/>
    <w:rsid w:val="00044DDF"/>
    <w:rsid w:val="00051805"/>
    <w:rsid w:val="00053575"/>
    <w:rsid w:val="00053C72"/>
    <w:rsid w:val="00055F9C"/>
    <w:rsid w:val="00063758"/>
    <w:rsid w:val="0006792F"/>
    <w:rsid w:val="00070345"/>
    <w:rsid w:val="00070728"/>
    <w:rsid w:val="00071919"/>
    <w:rsid w:val="000764A5"/>
    <w:rsid w:val="00093517"/>
    <w:rsid w:val="00094DE3"/>
    <w:rsid w:val="000A1111"/>
    <w:rsid w:val="000C00A9"/>
    <w:rsid w:val="000C0FE6"/>
    <w:rsid w:val="000C46BD"/>
    <w:rsid w:val="000D1754"/>
    <w:rsid w:val="000D6235"/>
    <w:rsid w:val="000D77A6"/>
    <w:rsid w:val="000E163F"/>
    <w:rsid w:val="000E79E4"/>
    <w:rsid w:val="000F0386"/>
    <w:rsid w:val="000F1A83"/>
    <w:rsid w:val="000F653A"/>
    <w:rsid w:val="001003A3"/>
    <w:rsid w:val="00105B8A"/>
    <w:rsid w:val="0010718D"/>
    <w:rsid w:val="00112B6D"/>
    <w:rsid w:val="0011562A"/>
    <w:rsid w:val="0012286C"/>
    <w:rsid w:val="00130AD2"/>
    <w:rsid w:val="001349BF"/>
    <w:rsid w:val="001351CA"/>
    <w:rsid w:val="00135A59"/>
    <w:rsid w:val="001369C4"/>
    <w:rsid w:val="001720A2"/>
    <w:rsid w:val="001735F2"/>
    <w:rsid w:val="00173C53"/>
    <w:rsid w:val="00176D4C"/>
    <w:rsid w:val="0018050D"/>
    <w:rsid w:val="001857AB"/>
    <w:rsid w:val="001901A7"/>
    <w:rsid w:val="001961BE"/>
    <w:rsid w:val="0019643F"/>
    <w:rsid w:val="001B15EE"/>
    <w:rsid w:val="001B39C2"/>
    <w:rsid w:val="001B7B6A"/>
    <w:rsid w:val="001D0715"/>
    <w:rsid w:val="001D189F"/>
    <w:rsid w:val="001D54E3"/>
    <w:rsid w:val="001E1C39"/>
    <w:rsid w:val="001E4B18"/>
    <w:rsid w:val="001E57E1"/>
    <w:rsid w:val="001F02D2"/>
    <w:rsid w:val="001F52FF"/>
    <w:rsid w:val="00200D12"/>
    <w:rsid w:val="0020240E"/>
    <w:rsid w:val="0020502B"/>
    <w:rsid w:val="00217C55"/>
    <w:rsid w:val="002221CD"/>
    <w:rsid w:val="002223A0"/>
    <w:rsid w:val="00253BE1"/>
    <w:rsid w:val="0025495E"/>
    <w:rsid w:val="00261224"/>
    <w:rsid w:val="0026175E"/>
    <w:rsid w:val="00263820"/>
    <w:rsid w:val="00263CEC"/>
    <w:rsid w:val="002677EC"/>
    <w:rsid w:val="00270B77"/>
    <w:rsid w:val="00272BE8"/>
    <w:rsid w:val="00273AE3"/>
    <w:rsid w:val="00275A59"/>
    <w:rsid w:val="00277265"/>
    <w:rsid w:val="00285342"/>
    <w:rsid w:val="00285971"/>
    <w:rsid w:val="00286507"/>
    <w:rsid w:val="0029629C"/>
    <w:rsid w:val="002A6D5E"/>
    <w:rsid w:val="002B16BE"/>
    <w:rsid w:val="002B6004"/>
    <w:rsid w:val="002B67C8"/>
    <w:rsid w:val="002B6A7E"/>
    <w:rsid w:val="002C5249"/>
    <w:rsid w:val="002E113E"/>
    <w:rsid w:val="002E6E11"/>
    <w:rsid w:val="002F17FE"/>
    <w:rsid w:val="00304CB0"/>
    <w:rsid w:val="0030510A"/>
    <w:rsid w:val="003054B6"/>
    <w:rsid w:val="00306B3F"/>
    <w:rsid w:val="0030734D"/>
    <w:rsid w:val="00311B14"/>
    <w:rsid w:val="003214B8"/>
    <w:rsid w:val="00341602"/>
    <w:rsid w:val="00343FE4"/>
    <w:rsid w:val="00345D2C"/>
    <w:rsid w:val="00345F77"/>
    <w:rsid w:val="00347E19"/>
    <w:rsid w:val="00360774"/>
    <w:rsid w:val="0036426D"/>
    <w:rsid w:val="00381BB1"/>
    <w:rsid w:val="003A4DBE"/>
    <w:rsid w:val="003C45E7"/>
    <w:rsid w:val="003C6E31"/>
    <w:rsid w:val="003D2DA3"/>
    <w:rsid w:val="003D3290"/>
    <w:rsid w:val="003E335F"/>
    <w:rsid w:val="003E5B2F"/>
    <w:rsid w:val="003F0796"/>
    <w:rsid w:val="003F0F3B"/>
    <w:rsid w:val="003F6CC0"/>
    <w:rsid w:val="00400AB6"/>
    <w:rsid w:val="0040287C"/>
    <w:rsid w:val="00417923"/>
    <w:rsid w:val="00420046"/>
    <w:rsid w:val="00423454"/>
    <w:rsid w:val="0045114F"/>
    <w:rsid w:val="00454EA1"/>
    <w:rsid w:val="004560CE"/>
    <w:rsid w:val="004570C6"/>
    <w:rsid w:val="004647F1"/>
    <w:rsid w:val="00471AB8"/>
    <w:rsid w:val="00473487"/>
    <w:rsid w:val="004818BB"/>
    <w:rsid w:val="004842D2"/>
    <w:rsid w:val="00485CB5"/>
    <w:rsid w:val="004879BF"/>
    <w:rsid w:val="00490653"/>
    <w:rsid w:val="004956BD"/>
    <w:rsid w:val="0049663B"/>
    <w:rsid w:val="004971C4"/>
    <w:rsid w:val="004A0CA0"/>
    <w:rsid w:val="004A3DCC"/>
    <w:rsid w:val="004A4A37"/>
    <w:rsid w:val="004B2CC5"/>
    <w:rsid w:val="004B5C3A"/>
    <w:rsid w:val="004C0C38"/>
    <w:rsid w:val="004C295A"/>
    <w:rsid w:val="004C593A"/>
    <w:rsid w:val="004D0235"/>
    <w:rsid w:val="004D464C"/>
    <w:rsid w:val="004E1EB4"/>
    <w:rsid w:val="004E3B1C"/>
    <w:rsid w:val="004F53FA"/>
    <w:rsid w:val="005013FC"/>
    <w:rsid w:val="00514BC1"/>
    <w:rsid w:val="00517AF7"/>
    <w:rsid w:val="00525B30"/>
    <w:rsid w:val="00525CAA"/>
    <w:rsid w:val="0052634C"/>
    <w:rsid w:val="005268F3"/>
    <w:rsid w:val="00532D21"/>
    <w:rsid w:val="0054102F"/>
    <w:rsid w:val="0054465F"/>
    <w:rsid w:val="00547839"/>
    <w:rsid w:val="00553E46"/>
    <w:rsid w:val="005705E7"/>
    <w:rsid w:val="005727FA"/>
    <w:rsid w:val="005749BC"/>
    <w:rsid w:val="00583241"/>
    <w:rsid w:val="0058463C"/>
    <w:rsid w:val="00587DBD"/>
    <w:rsid w:val="00595B42"/>
    <w:rsid w:val="00596289"/>
    <w:rsid w:val="005A1590"/>
    <w:rsid w:val="005A5A74"/>
    <w:rsid w:val="005B1600"/>
    <w:rsid w:val="005B393C"/>
    <w:rsid w:val="005B6175"/>
    <w:rsid w:val="005C2A85"/>
    <w:rsid w:val="005D0DE7"/>
    <w:rsid w:val="005D2796"/>
    <w:rsid w:val="005E07C8"/>
    <w:rsid w:val="005E76EC"/>
    <w:rsid w:val="00602A52"/>
    <w:rsid w:val="0060663A"/>
    <w:rsid w:val="00621B65"/>
    <w:rsid w:val="00625A74"/>
    <w:rsid w:val="006333F2"/>
    <w:rsid w:val="006343EA"/>
    <w:rsid w:val="00634B04"/>
    <w:rsid w:val="00641178"/>
    <w:rsid w:val="00643C18"/>
    <w:rsid w:val="006574C7"/>
    <w:rsid w:val="00657F21"/>
    <w:rsid w:val="0066000D"/>
    <w:rsid w:val="00662EBF"/>
    <w:rsid w:val="0066341C"/>
    <w:rsid w:val="00665CF1"/>
    <w:rsid w:val="00665EAB"/>
    <w:rsid w:val="00670C62"/>
    <w:rsid w:val="006712D7"/>
    <w:rsid w:val="00672932"/>
    <w:rsid w:val="00674299"/>
    <w:rsid w:val="00675386"/>
    <w:rsid w:val="0067549E"/>
    <w:rsid w:val="006778C9"/>
    <w:rsid w:val="00680311"/>
    <w:rsid w:val="00680F49"/>
    <w:rsid w:val="00687D15"/>
    <w:rsid w:val="006903A3"/>
    <w:rsid w:val="006953A4"/>
    <w:rsid w:val="006B20A2"/>
    <w:rsid w:val="006B2C59"/>
    <w:rsid w:val="006B78E7"/>
    <w:rsid w:val="006C320E"/>
    <w:rsid w:val="006D39AA"/>
    <w:rsid w:val="006D3ECA"/>
    <w:rsid w:val="006D5672"/>
    <w:rsid w:val="006D65BD"/>
    <w:rsid w:val="006E364E"/>
    <w:rsid w:val="006E533F"/>
    <w:rsid w:val="006F26FB"/>
    <w:rsid w:val="006F4F5F"/>
    <w:rsid w:val="006F5809"/>
    <w:rsid w:val="0070505B"/>
    <w:rsid w:val="00707228"/>
    <w:rsid w:val="0071295D"/>
    <w:rsid w:val="00712C23"/>
    <w:rsid w:val="00733BEC"/>
    <w:rsid w:val="00733E71"/>
    <w:rsid w:val="00735485"/>
    <w:rsid w:val="0073571D"/>
    <w:rsid w:val="0074132D"/>
    <w:rsid w:val="00751EA0"/>
    <w:rsid w:val="00751F21"/>
    <w:rsid w:val="00763A74"/>
    <w:rsid w:val="00767DCC"/>
    <w:rsid w:val="007735A7"/>
    <w:rsid w:val="00776648"/>
    <w:rsid w:val="007824E6"/>
    <w:rsid w:val="00782AC4"/>
    <w:rsid w:val="00784BA2"/>
    <w:rsid w:val="00787E64"/>
    <w:rsid w:val="007920A1"/>
    <w:rsid w:val="007A785F"/>
    <w:rsid w:val="007C03B5"/>
    <w:rsid w:val="007C0B9E"/>
    <w:rsid w:val="007D1EE0"/>
    <w:rsid w:val="007D259F"/>
    <w:rsid w:val="007E0031"/>
    <w:rsid w:val="007E0B3C"/>
    <w:rsid w:val="007E18B7"/>
    <w:rsid w:val="007E77EC"/>
    <w:rsid w:val="007F1A1F"/>
    <w:rsid w:val="007F711C"/>
    <w:rsid w:val="00803A87"/>
    <w:rsid w:val="0080496B"/>
    <w:rsid w:val="00812A92"/>
    <w:rsid w:val="00814CB1"/>
    <w:rsid w:val="0083525E"/>
    <w:rsid w:val="0084393C"/>
    <w:rsid w:val="00851A66"/>
    <w:rsid w:val="00852F32"/>
    <w:rsid w:val="00856535"/>
    <w:rsid w:val="00856D37"/>
    <w:rsid w:val="00861D5E"/>
    <w:rsid w:val="008675AD"/>
    <w:rsid w:val="00870A18"/>
    <w:rsid w:val="008764D1"/>
    <w:rsid w:val="00877746"/>
    <w:rsid w:val="00885224"/>
    <w:rsid w:val="00885D27"/>
    <w:rsid w:val="00896D22"/>
    <w:rsid w:val="008A482D"/>
    <w:rsid w:val="008A5C5C"/>
    <w:rsid w:val="008A6ADE"/>
    <w:rsid w:val="008B5DE3"/>
    <w:rsid w:val="008C0474"/>
    <w:rsid w:val="008C09AB"/>
    <w:rsid w:val="008C61D9"/>
    <w:rsid w:val="008C7E64"/>
    <w:rsid w:val="008D3016"/>
    <w:rsid w:val="008D4E1A"/>
    <w:rsid w:val="008E2056"/>
    <w:rsid w:val="008E44FE"/>
    <w:rsid w:val="008E459A"/>
    <w:rsid w:val="00901918"/>
    <w:rsid w:val="00902D28"/>
    <w:rsid w:val="00905609"/>
    <w:rsid w:val="0090707C"/>
    <w:rsid w:val="009177F0"/>
    <w:rsid w:val="00921EED"/>
    <w:rsid w:val="009236F9"/>
    <w:rsid w:val="009249B0"/>
    <w:rsid w:val="009262F1"/>
    <w:rsid w:val="0092781E"/>
    <w:rsid w:val="0093370A"/>
    <w:rsid w:val="00933B9F"/>
    <w:rsid w:val="00942171"/>
    <w:rsid w:val="00943302"/>
    <w:rsid w:val="00943884"/>
    <w:rsid w:val="009471F9"/>
    <w:rsid w:val="00952508"/>
    <w:rsid w:val="00952867"/>
    <w:rsid w:val="00952FC1"/>
    <w:rsid w:val="00955FE8"/>
    <w:rsid w:val="00956618"/>
    <w:rsid w:val="00970B09"/>
    <w:rsid w:val="009726AC"/>
    <w:rsid w:val="0097620E"/>
    <w:rsid w:val="00987BD7"/>
    <w:rsid w:val="00991324"/>
    <w:rsid w:val="0099465A"/>
    <w:rsid w:val="009A2037"/>
    <w:rsid w:val="009B0A56"/>
    <w:rsid w:val="009B4C0E"/>
    <w:rsid w:val="009B4C48"/>
    <w:rsid w:val="009B7D54"/>
    <w:rsid w:val="009C0190"/>
    <w:rsid w:val="009C0222"/>
    <w:rsid w:val="009C2FEA"/>
    <w:rsid w:val="009C3239"/>
    <w:rsid w:val="009C3F72"/>
    <w:rsid w:val="009D0A0F"/>
    <w:rsid w:val="009E0679"/>
    <w:rsid w:val="009E6EFB"/>
    <w:rsid w:val="009E7DF3"/>
    <w:rsid w:val="009F0666"/>
    <w:rsid w:val="009F2142"/>
    <w:rsid w:val="009F445B"/>
    <w:rsid w:val="00A00CCB"/>
    <w:rsid w:val="00A06258"/>
    <w:rsid w:val="00A37C89"/>
    <w:rsid w:val="00A415B7"/>
    <w:rsid w:val="00A41E73"/>
    <w:rsid w:val="00A4586A"/>
    <w:rsid w:val="00A50CC1"/>
    <w:rsid w:val="00A54FFB"/>
    <w:rsid w:val="00A64C97"/>
    <w:rsid w:val="00A66E1C"/>
    <w:rsid w:val="00A7433E"/>
    <w:rsid w:val="00A76E7F"/>
    <w:rsid w:val="00A816A0"/>
    <w:rsid w:val="00A84072"/>
    <w:rsid w:val="00A873F4"/>
    <w:rsid w:val="00AA089A"/>
    <w:rsid w:val="00AA0F54"/>
    <w:rsid w:val="00AA1219"/>
    <w:rsid w:val="00AB3F0F"/>
    <w:rsid w:val="00AC0560"/>
    <w:rsid w:val="00AC0730"/>
    <w:rsid w:val="00AC6F58"/>
    <w:rsid w:val="00AD0C9E"/>
    <w:rsid w:val="00AD5511"/>
    <w:rsid w:val="00AF288C"/>
    <w:rsid w:val="00AF58D8"/>
    <w:rsid w:val="00B06DE8"/>
    <w:rsid w:val="00B1198C"/>
    <w:rsid w:val="00B26B93"/>
    <w:rsid w:val="00B317CA"/>
    <w:rsid w:val="00B4285A"/>
    <w:rsid w:val="00B441D7"/>
    <w:rsid w:val="00B447CE"/>
    <w:rsid w:val="00B52F00"/>
    <w:rsid w:val="00B72BD4"/>
    <w:rsid w:val="00B81069"/>
    <w:rsid w:val="00B96AE7"/>
    <w:rsid w:val="00BA36A6"/>
    <w:rsid w:val="00BA7EF8"/>
    <w:rsid w:val="00BC01A7"/>
    <w:rsid w:val="00BC0A8E"/>
    <w:rsid w:val="00BD14B6"/>
    <w:rsid w:val="00BD7060"/>
    <w:rsid w:val="00BE302C"/>
    <w:rsid w:val="00BE6EFB"/>
    <w:rsid w:val="00C0020C"/>
    <w:rsid w:val="00C011CD"/>
    <w:rsid w:val="00C01573"/>
    <w:rsid w:val="00C0365B"/>
    <w:rsid w:val="00C03BE1"/>
    <w:rsid w:val="00C115EE"/>
    <w:rsid w:val="00C1641B"/>
    <w:rsid w:val="00C175A8"/>
    <w:rsid w:val="00C24CB0"/>
    <w:rsid w:val="00C31ED2"/>
    <w:rsid w:val="00C360C1"/>
    <w:rsid w:val="00C41245"/>
    <w:rsid w:val="00C42D57"/>
    <w:rsid w:val="00C44616"/>
    <w:rsid w:val="00C60F00"/>
    <w:rsid w:val="00C64635"/>
    <w:rsid w:val="00C74759"/>
    <w:rsid w:val="00C77EFA"/>
    <w:rsid w:val="00C81903"/>
    <w:rsid w:val="00C85390"/>
    <w:rsid w:val="00C96B5F"/>
    <w:rsid w:val="00C96B83"/>
    <w:rsid w:val="00C974BB"/>
    <w:rsid w:val="00CA4D46"/>
    <w:rsid w:val="00CC388C"/>
    <w:rsid w:val="00CC4E94"/>
    <w:rsid w:val="00CD06D5"/>
    <w:rsid w:val="00CD5719"/>
    <w:rsid w:val="00CE4687"/>
    <w:rsid w:val="00CF7FB2"/>
    <w:rsid w:val="00D05171"/>
    <w:rsid w:val="00D137A6"/>
    <w:rsid w:val="00D143EC"/>
    <w:rsid w:val="00D216EA"/>
    <w:rsid w:val="00D31473"/>
    <w:rsid w:val="00D33730"/>
    <w:rsid w:val="00D34263"/>
    <w:rsid w:val="00D36089"/>
    <w:rsid w:val="00D416EC"/>
    <w:rsid w:val="00D42C13"/>
    <w:rsid w:val="00D46D0C"/>
    <w:rsid w:val="00D53684"/>
    <w:rsid w:val="00D7565A"/>
    <w:rsid w:val="00D81CFC"/>
    <w:rsid w:val="00D8614E"/>
    <w:rsid w:val="00D97B94"/>
    <w:rsid w:val="00DA13B9"/>
    <w:rsid w:val="00DA48DB"/>
    <w:rsid w:val="00DB029F"/>
    <w:rsid w:val="00DB202E"/>
    <w:rsid w:val="00DB25BA"/>
    <w:rsid w:val="00DB334B"/>
    <w:rsid w:val="00DB665F"/>
    <w:rsid w:val="00DC2EA1"/>
    <w:rsid w:val="00DD12C5"/>
    <w:rsid w:val="00DE32F4"/>
    <w:rsid w:val="00DE4932"/>
    <w:rsid w:val="00E013DD"/>
    <w:rsid w:val="00E06185"/>
    <w:rsid w:val="00E07D8D"/>
    <w:rsid w:val="00E13CE5"/>
    <w:rsid w:val="00E149FF"/>
    <w:rsid w:val="00E16310"/>
    <w:rsid w:val="00E27703"/>
    <w:rsid w:val="00E302E5"/>
    <w:rsid w:val="00E31D36"/>
    <w:rsid w:val="00E33735"/>
    <w:rsid w:val="00E34BA8"/>
    <w:rsid w:val="00E369E1"/>
    <w:rsid w:val="00E40240"/>
    <w:rsid w:val="00E453D5"/>
    <w:rsid w:val="00E5020D"/>
    <w:rsid w:val="00E51A4E"/>
    <w:rsid w:val="00E532E1"/>
    <w:rsid w:val="00E64260"/>
    <w:rsid w:val="00E71D6C"/>
    <w:rsid w:val="00E9242D"/>
    <w:rsid w:val="00E94C21"/>
    <w:rsid w:val="00EA07DA"/>
    <w:rsid w:val="00EA21E4"/>
    <w:rsid w:val="00EA6E70"/>
    <w:rsid w:val="00EB4F48"/>
    <w:rsid w:val="00EC310D"/>
    <w:rsid w:val="00EC7FD5"/>
    <w:rsid w:val="00ED5528"/>
    <w:rsid w:val="00ED64C5"/>
    <w:rsid w:val="00ED6E1B"/>
    <w:rsid w:val="00EE1F60"/>
    <w:rsid w:val="00EF0284"/>
    <w:rsid w:val="00EF7151"/>
    <w:rsid w:val="00EF7949"/>
    <w:rsid w:val="00F04068"/>
    <w:rsid w:val="00F13F2F"/>
    <w:rsid w:val="00F37E07"/>
    <w:rsid w:val="00F418E8"/>
    <w:rsid w:val="00F63F81"/>
    <w:rsid w:val="00F818D5"/>
    <w:rsid w:val="00F867F3"/>
    <w:rsid w:val="00F9014C"/>
    <w:rsid w:val="00FA00A3"/>
    <w:rsid w:val="00FA2171"/>
    <w:rsid w:val="00FA300E"/>
    <w:rsid w:val="00FA46EE"/>
    <w:rsid w:val="00FB45E5"/>
    <w:rsid w:val="00FB7AA7"/>
    <w:rsid w:val="00FC1EE3"/>
    <w:rsid w:val="00FC69F0"/>
    <w:rsid w:val="00FC6EA7"/>
    <w:rsid w:val="00FD15BC"/>
    <w:rsid w:val="00FD2A4A"/>
    <w:rsid w:val="00FD60D4"/>
    <w:rsid w:val="00FE1611"/>
    <w:rsid w:val="00FF3EA5"/>
    <w:rsid w:val="00FF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046"/>
    <w:rPr>
      <w:rFonts w:ascii="Arial" w:hAnsi="Arial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locked/>
    <w:rsid w:val="00970B09"/>
    <w:pPr>
      <w:keepNext/>
      <w:outlineLvl w:val="1"/>
    </w:pPr>
    <w:rPr>
      <w:rFonts w:ascii="Bookman Old Style" w:hAnsi="Bookman Old Style"/>
      <w:b/>
      <w:bCs/>
      <w:noProof/>
      <w:sz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1631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6A7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E1631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6A7"/>
    <w:rPr>
      <w:rFonts w:ascii="Arial" w:hAnsi="Arial"/>
      <w:sz w:val="24"/>
      <w:szCs w:val="24"/>
    </w:rPr>
  </w:style>
  <w:style w:type="paragraph" w:customStyle="1" w:styleId="paragraph">
    <w:name w:val="paragraph"/>
    <w:basedOn w:val="Normal"/>
    <w:uiPriority w:val="99"/>
    <w:rsid w:val="002677EC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character" w:customStyle="1" w:styleId="normaltextrun">
    <w:name w:val="normaltextrun"/>
    <w:basedOn w:val="DefaultParagraphFont"/>
    <w:uiPriority w:val="99"/>
    <w:rsid w:val="002677EC"/>
    <w:rPr>
      <w:rFonts w:cs="Times New Roman"/>
    </w:rPr>
  </w:style>
  <w:style w:type="character" w:customStyle="1" w:styleId="eop">
    <w:name w:val="eop"/>
    <w:basedOn w:val="DefaultParagraphFont"/>
    <w:uiPriority w:val="99"/>
    <w:rsid w:val="002677E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677EC"/>
    <w:rPr>
      <w:rFonts w:cs="Times New Roman"/>
    </w:rPr>
  </w:style>
  <w:style w:type="character" w:customStyle="1" w:styleId="spellingerror">
    <w:name w:val="spellingerror"/>
    <w:basedOn w:val="DefaultParagraphFont"/>
    <w:uiPriority w:val="99"/>
    <w:rsid w:val="002677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B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B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970B09"/>
    <w:rPr>
      <w:rFonts w:ascii="Bookman Old Style" w:hAnsi="Bookman Old Style"/>
      <w:b/>
      <w:bCs/>
      <w:noProof/>
      <w:sz w:val="32"/>
      <w:szCs w:val="24"/>
      <w:lang w:val="en-US" w:eastAsia="en-US"/>
    </w:rPr>
  </w:style>
  <w:style w:type="character" w:styleId="Hyperlink">
    <w:name w:val="Hyperlink"/>
    <w:rsid w:val="00970B09"/>
    <w:rPr>
      <w:color w:val="0000FF"/>
      <w:u w:val="single"/>
    </w:rPr>
  </w:style>
  <w:style w:type="paragraph" w:styleId="NoSpacing">
    <w:name w:val="No Spacing"/>
    <w:uiPriority w:val="1"/>
    <w:qFormat/>
    <w:rsid w:val="00970B09"/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gelajones\Local%20Settings\Temporary%20Internet%20Files\Content.Outlook\CWLH2T7L\APS%2056%20-%20Accident%20Report%20Form%20-%20Jun%2012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APS 56 - Accident Report Form - Jun 12 (2)</Template>
  <TotalTime>0</TotalTime>
  <Pages>3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angelajones</dc:creator>
  <cp:lastModifiedBy>rayfos</cp:lastModifiedBy>
  <cp:revision>2</cp:revision>
  <cp:lastPrinted>2011-10-26T10:05:00Z</cp:lastPrinted>
  <dcterms:created xsi:type="dcterms:W3CDTF">2015-08-07T07:51:00Z</dcterms:created>
  <dcterms:modified xsi:type="dcterms:W3CDTF">2015-08-07T07:51:00Z</dcterms:modified>
</cp:coreProperties>
</file>